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A7E889" w14:textId="62DC093F" w:rsidR="000C45F5" w:rsidRDefault="002532EC" w:rsidP="00967295">
      <w:pPr>
        <w:jc w:val="both"/>
        <w:rPr>
          <w:b/>
          <w:lang w:val="pt-PT"/>
        </w:rPr>
      </w:pPr>
      <w:r>
        <w:rPr>
          <w:noProof/>
          <w:lang w:val="pt-PT" w:eastAsia="pt-PT"/>
        </w:rPr>
        <w:drawing>
          <wp:anchor distT="0" distB="0" distL="114300" distR="114300" simplePos="0" relativeHeight="251657216" behindDoc="0" locked="0" layoutInCell="1" allowOverlap="1" wp14:anchorId="2FCD85CE" wp14:editId="1D7C120B">
            <wp:simplePos x="0" y="0"/>
            <wp:positionH relativeFrom="column">
              <wp:posOffset>2300605</wp:posOffset>
            </wp:positionH>
            <wp:positionV relativeFrom="paragraph">
              <wp:posOffset>-79375</wp:posOffset>
            </wp:positionV>
            <wp:extent cx="1114425" cy="434227"/>
            <wp:effectExtent l="0" t="0" r="0" b="4445"/>
            <wp:wrapNone/>
            <wp:docPr id="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43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noProof/>
        </w:rPr>
        <w:pict w14:anchorId="3559BE28">
          <v:shape id="_x0000_s2051" type="#_x0000_t75" style="position:absolute;left:0;text-align:left;margin-left:-73.5pt;margin-top:-80.45pt;width:607.5pt;height:910.75pt;z-index:-251655168;mso-position-horizontal-relative:text;mso-position-vertical-relative:text;mso-width-relative:page;mso-height-relative:page">
            <v:imagedata r:id="rId10" o:title="polygon"/>
          </v:shape>
        </w:pict>
      </w:r>
      <w:r w:rsidR="00235BFA" w:rsidRPr="00FF0038">
        <w:rPr>
          <w:b/>
          <w:noProof/>
          <w:lang w:val="pt-PT" w:eastAsia="pt-PT"/>
        </w:rPr>
        <w:drawing>
          <wp:anchor distT="0" distB="0" distL="114300" distR="114300" simplePos="0" relativeHeight="251655168" behindDoc="0" locked="0" layoutInCell="1" allowOverlap="1" wp14:anchorId="0DFCBE9F" wp14:editId="3BCCE831">
            <wp:simplePos x="0" y="0"/>
            <wp:positionH relativeFrom="margin">
              <wp:posOffset>4447439</wp:posOffset>
            </wp:positionH>
            <wp:positionV relativeFrom="paragraph">
              <wp:posOffset>-9723120</wp:posOffset>
            </wp:positionV>
            <wp:extent cx="1544984" cy="602447"/>
            <wp:effectExtent l="0" t="0" r="0" b="7620"/>
            <wp:wrapNone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final_recortad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984" cy="602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5BFA" w:rsidRPr="00FF0038">
        <w:rPr>
          <w:b/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883D5B0" wp14:editId="3EF4827B">
                <wp:simplePos x="0" y="0"/>
                <wp:positionH relativeFrom="column">
                  <wp:posOffset>1711325</wp:posOffset>
                </wp:positionH>
                <wp:positionV relativeFrom="paragraph">
                  <wp:posOffset>-9896475</wp:posOffset>
                </wp:positionV>
                <wp:extent cx="4485137" cy="3200400"/>
                <wp:effectExtent l="0" t="0" r="0" b="0"/>
                <wp:wrapNone/>
                <wp:docPr id="47" name="Triângulo retângul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485137" cy="3200400"/>
                        </a:xfrm>
                        <a:prstGeom prst="rtTriangl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6C914B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Triângulo retângulo 47" o:spid="_x0000_s1026" type="#_x0000_t6" style="position:absolute;margin-left:134.75pt;margin-top:-779.25pt;width:353.15pt;height:252pt;rotation:180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" fillcolor="white [3212]" stroked="f" strokeweight="1pt"/>
            </w:pict>
          </mc:Fallback>
        </mc:AlternateContent>
      </w:r>
      <w:r w:rsidR="00230380" w:rsidRPr="00FF0038">
        <w:rPr>
          <w:b/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7CF0B0B" wp14:editId="453E8AFD">
                <wp:simplePos x="0" y="0"/>
                <wp:positionH relativeFrom="column">
                  <wp:posOffset>-285750</wp:posOffset>
                </wp:positionH>
                <wp:positionV relativeFrom="paragraph">
                  <wp:posOffset>-447675</wp:posOffset>
                </wp:positionV>
                <wp:extent cx="2200275" cy="447675"/>
                <wp:effectExtent l="0" t="0" r="0" b="0"/>
                <wp:wrapNone/>
                <wp:docPr id="2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56B536" w14:textId="77777777" w:rsidR="00F40436" w:rsidRDefault="00F40436" w:rsidP="00230380">
                            <w:pPr>
                              <w:rPr>
                                <w:rFonts w:asciiTheme="majorHAnsi" w:hAnsiTheme="majorHAnsi" w:cs="Segoe UI Light"/>
                                <w:color w:val="FFFFFF" w:themeColor="background1"/>
                                <w:sz w:val="36"/>
                                <w:szCs w:val="48"/>
                                <w:lang w:val="pt-PT"/>
                              </w:rPr>
                            </w:pPr>
                          </w:p>
                          <w:p w14:paraId="6472A8F0" w14:textId="77777777" w:rsidR="00F40436" w:rsidRDefault="00F40436" w:rsidP="00230380">
                            <w:pPr>
                              <w:rPr>
                                <w:rFonts w:asciiTheme="majorHAnsi" w:hAnsiTheme="majorHAnsi" w:cs="Segoe UI Light"/>
                                <w:color w:val="FFFFFF" w:themeColor="background1"/>
                                <w:sz w:val="36"/>
                                <w:szCs w:val="48"/>
                                <w:lang w:val="pt-PT"/>
                              </w:rPr>
                            </w:pPr>
                          </w:p>
                          <w:p w14:paraId="1DC7F49A" w14:textId="77777777" w:rsidR="00F40436" w:rsidRDefault="00F40436" w:rsidP="00230380">
                            <w:pPr>
                              <w:rPr>
                                <w:rFonts w:asciiTheme="majorHAnsi" w:hAnsiTheme="majorHAnsi" w:cs="Segoe UI Light"/>
                                <w:color w:val="FFFFFF" w:themeColor="background1"/>
                                <w:sz w:val="36"/>
                                <w:szCs w:val="48"/>
                                <w:lang w:val="pt-PT"/>
                              </w:rPr>
                            </w:pPr>
                          </w:p>
                          <w:p w14:paraId="1AFF83A0" w14:textId="77777777" w:rsidR="00F40436" w:rsidRDefault="00F40436" w:rsidP="00230380">
                            <w:pPr>
                              <w:rPr>
                                <w:rFonts w:asciiTheme="majorHAnsi" w:hAnsiTheme="majorHAnsi" w:cs="Segoe UI Light"/>
                                <w:color w:val="FFFFFF" w:themeColor="background1"/>
                                <w:sz w:val="36"/>
                                <w:szCs w:val="48"/>
                                <w:lang w:val="pt-PT"/>
                              </w:rPr>
                            </w:pPr>
                          </w:p>
                          <w:p w14:paraId="57695622" w14:textId="77777777" w:rsidR="00F40436" w:rsidRDefault="00F40436" w:rsidP="00230380">
                            <w:pPr>
                              <w:rPr>
                                <w:rFonts w:asciiTheme="majorHAnsi" w:hAnsiTheme="majorHAnsi" w:cs="Segoe UI Light"/>
                                <w:color w:val="FFFFFF" w:themeColor="background1"/>
                                <w:sz w:val="36"/>
                                <w:szCs w:val="48"/>
                                <w:lang w:val="pt-PT"/>
                              </w:rPr>
                            </w:pPr>
                          </w:p>
                          <w:p w14:paraId="7F1A3B5A" w14:textId="77777777" w:rsidR="00F40436" w:rsidRPr="00963430" w:rsidRDefault="00F40436" w:rsidP="00230380">
                            <w:pPr>
                              <w:rPr>
                                <w:rFonts w:asciiTheme="majorHAnsi" w:hAnsiTheme="majorHAnsi" w:cs="Segoe UI Light"/>
                                <w:color w:val="FFFFFF" w:themeColor="background1"/>
                                <w:sz w:val="36"/>
                                <w:szCs w:val="48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CF0B0B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22.5pt;margin-top:-35.25pt;width:173.25pt;height:35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" filled="f" stroked="f" strokeweight=".5pt">
                <v:textbox>
                  <w:txbxContent>
                    <w:p w14:paraId="4756B536" w14:textId="77777777" w:rsidR="00F40436" w:rsidRDefault="00F40436" w:rsidP="00230380">
                      <w:pPr>
                        <w:rPr>
                          <w:rFonts w:asciiTheme="majorHAnsi" w:hAnsiTheme="majorHAnsi" w:cs="Segoe UI Light"/>
                          <w:color w:val="FFFFFF" w:themeColor="background1"/>
                          <w:sz w:val="36"/>
                          <w:szCs w:val="48"/>
                          <w:lang w:val="pt-PT"/>
                        </w:rPr>
                      </w:pPr>
                    </w:p>
                    <w:p w14:paraId="6472A8F0" w14:textId="77777777" w:rsidR="00F40436" w:rsidRDefault="00F40436" w:rsidP="00230380">
                      <w:pPr>
                        <w:rPr>
                          <w:rFonts w:asciiTheme="majorHAnsi" w:hAnsiTheme="majorHAnsi" w:cs="Segoe UI Light"/>
                          <w:color w:val="FFFFFF" w:themeColor="background1"/>
                          <w:sz w:val="36"/>
                          <w:szCs w:val="48"/>
                          <w:lang w:val="pt-PT"/>
                        </w:rPr>
                      </w:pPr>
                    </w:p>
                    <w:p w14:paraId="1DC7F49A" w14:textId="77777777" w:rsidR="00F40436" w:rsidRDefault="00F40436" w:rsidP="00230380">
                      <w:pPr>
                        <w:rPr>
                          <w:rFonts w:asciiTheme="majorHAnsi" w:hAnsiTheme="majorHAnsi" w:cs="Segoe UI Light"/>
                          <w:color w:val="FFFFFF" w:themeColor="background1"/>
                          <w:sz w:val="36"/>
                          <w:szCs w:val="48"/>
                          <w:lang w:val="pt-PT"/>
                        </w:rPr>
                      </w:pPr>
                    </w:p>
                    <w:p w14:paraId="1AFF83A0" w14:textId="77777777" w:rsidR="00F40436" w:rsidRDefault="00F40436" w:rsidP="00230380">
                      <w:pPr>
                        <w:rPr>
                          <w:rFonts w:asciiTheme="majorHAnsi" w:hAnsiTheme="majorHAnsi" w:cs="Segoe UI Light"/>
                          <w:color w:val="FFFFFF" w:themeColor="background1"/>
                          <w:sz w:val="36"/>
                          <w:szCs w:val="48"/>
                          <w:lang w:val="pt-PT"/>
                        </w:rPr>
                      </w:pPr>
                    </w:p>
                    <w:p w14:paraId="57695622" w14:textId="77777777" w:rsidR="00F40436" w:rsidRDefault="00F40436" w:rsidP="00230380">
                      <w:pPr>
                        <w:rPr>
                          <w:rFonts w:asciiTheme="majorHAnsi" w:hAnsiTheme="majorHAnsi" w:cs="Segoe UI Light"/>
                          <w:color w:val="FFFFFF" w:themeColor="background1"/>
                          <w:sz w:val="36"/>
                          <w:szCs w:val="48"/>
                          <w:lang w:val="pt-PT"/>
                        </w:rPr>
                      </w:pPr>
                    </w:p>
                    <w:p w14:paraId="7F1A3B5A" w14:textId="77777777" w:rsidR="00F40436" w:rsidRPr="00963430" w:rsidRDefault="00F40436" w:rsidP="00230380">
                      <w:pPr>
                        <w:rPr>
                          <w:rFonts w:asciiTheme="majorHAnsi" w:hAnsiTheme="majorHAnsi" w:cs="Segoe UI Light"/>
                          <w:color w:val="FFFFFF" w:themeColor="background1"/>
                          <w:sz w:val="36"/>
                          <w:szCs w:val="48"/>
                          <w:lang w:val="pt-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15CB231" w14:textId="5CCD7BAC" w:rsidR="00294023" w:rsidRDefault="008A2B94" w:rsidP="00967295">
      <w:pPr>
        <w:pStyle w:val="Ttulo1"/>
        <w:jc w:val="both"/>
        <w:rPr>
          <w:lang w:val="pt-PT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E1AD0FB" wp14:editId="59934660">
            <wp:simplePos x="0" y="0"/>
            <wp:positionH relativeFrom="column">
              <wp:posOffset>0</wp:posOffset>
            </wp:positionH>
            <wp:positionV relativeFrom="paragraph">
              <wp:posOffset>1069184</wp:posOffset>
            </wp:positionV>
            <wp:extent cx="5926455" cy="860425"/>
            <wp:effectExtent l="0" t="0" r="0" b="0"/>
            <wp:wrapTight wrapText="bothSides">
              <wp:wrapPolygon edited="0">
                <wp:start x="2847" y="0"/>
                <wp:lineTo x="0" y="20086"/>
                <wp:lineTo x="0" y="21042"/>
                <wp:lineTo x="18677" y="21042"/>
                <wp:lineTo x="21524" y="956"/>
                <wp:lineTo x="21524" y="0"/>
                <wp:lineTo x="2847" y="0"/>
              </wp:wrapPolygon>
            </wp:wrapTight>
            <wp:docPr id="1853245932" name="Imagem 1" descr="Início Marinha Gra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nício Marinha Grand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32EC" w:rsidRPr="00FF0038">
        <w:rPr>
          <w:b/>
          <w:noProof/>
          <w:lang w:val="pt-PT" w:eastAsia="pt-PT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5F58F390" wp14:editId="00742883">
                <wp:simplePos x="0" y="0"/>
                <wp:positionH relativeFrom="margin">
                  <wp:posOffset>-219075</wp:posOffset>
                </wp:positionH>
                <wp:positionV relativeFrom="paragraph">
                  <wp:posOffset>5432425</wp:posOffset>
                </wp:positionV>
                <wp:extent cx="6572250" cy="3495675"/>
                <wp:effectExtent l="0" t="0" r="0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0" cy="3495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62546E" w14:textId="184BB838" w:rsidR="00F40436" w:rsidRPr="002532EC" w:rsidRDefault="00743F91" w:rsidP="009A3B45">
                            <w:pPr>
                              <w:spacing w:after="0"/>
                              <w:rPr>
                                <w:rFonts w:asciiTheme="majorHAnsi" w:hAnsiTheme="majorHAnsi" w:cs="Segoe UI Light"/>
                                <w:color w:val="FFFFFF" w:themeColor="background1"/>
                                <w:sz w:val="40"/>
                                <w:szCs w:val="40"/>
                                <w:lang w:val="pt-PT"/>
                              </w:rPr>
                            </w:pPr>
                            <w:r>
                              <w:rPr>
                                <w:rFonts w:asciiTheme="majorHAnsi" w:hAnsiTheme="majorHAnsi" w:cs="Segoe UI Light"/>
                                <w:color w:val="FFFFFF" w:themeColor="background1"/>
                                <w:sz w:val="40"/>
                                <w:szCs w:val="40"/>
                                <w:lang w:val="pt-PT"/>
                              </w:rPr>
                              <w:t>GUIA RÁPIDO DO ALUNO/ENCARREGADO EDUCAÇÃO</w:t>
                            </w:r>
                          </w:p>
                          <w:p w14:paraId="1B2026F9" w14:textId="77777777" w:rsidR="002532EC" w:rsidRDefault="002532EC" w:rsidP="002532EC">
                            <w:pPr>
                              <w:spacing w:after="0"/>
                              <w:rPr>
                                <w:rFonts w:asciiTheme="majorHAnsi" w:hAnsiTheme="majorHAnsi" w:cs="Segoe UI Light"/>
                                <w:color w:val="FFFFFF" w:themeColor="background1"/>
                                <w:sz w:val="28"/>
                                <w:szCs w:val="28"/>
                                <w:lang w:val="pt-PT"/>
                              </w:rPr>
                            </w:pPr>
                          </w:p>
                          <w:p w14:paraId="069624B4" w14:textId="336411FC" w:rsidR="002532EC" w:rsidRPr="002532EC" w:rsidRDefault="00743F91" w:rsidP="002532EC">
                            <w:pPr>
                              <w:spacing w:after="0"/>
                              <w:rPr>
                                <w:rFonts w:asciiTheme="majorHAnsi" w:hAnsiTheme="majorHAnsi" w:cs="Segoe UI Light"/>
                                <w:color w:val="FFFFFF" w:themeColor="background1"/>
                                <w:sz w:val="28"/>
                                <w:szCs w:val="28"/>
                                <w:lang w:val="pt-PT"/>
                              </w:rPr>
                            </w:pPr>
                            <w:r>
                              <w:rPr>
                                <w:rFonts w:asciiTheme="majorHAnsi" w:hAnsiTheme="majorHAnsi" w:cs="Segoe UI Light"/>
                                <w:color w:val="FFFFFF" w:themeColor="background1"/>
                                <w:sz w:val="28"/>
                                <w:szCs w:val="28"/>
                                <w:lang w:val="pt-PT"/>
                              </w:rPr>
                              <w:t xml:space="preserve">LOGIN NO </w:t>
                            </w:r>
                            <w:r w:rsidR="003C2932">
                              <w:rPr>
                                <w:rFonts w:asciiTheme="majorHAnsi" w:hAnsiTheme="majorHAnsi" w:cs="Segoe UI Light"/>
                                <w:color w:val="FFFFFF" w:themeColor="background1"/>
                                <w:sz w:val="28"/>
                                <w:szCs w:val="28"/>
                                <w:lang w:val="pt-PT"/>
                              </w:rPr>
                              <w:t>GIAE Online (</w:t>
                            </w:r>
                            <w:proofErr w:type="spellStart"/>
                            <w:r w:rsidR="003C2932">
                              <w:rPr>
                                <w:rFonts w:asciiTheme="majorHAnsi" w:hAnsiTheme="majorHAnsi" w:cs="Segoe UI Light"/>
                                <w:color w:val="FFFFFF" w:themeColor="background1"/>
                                <w:sz w:val="28"/>
                                <w:szCs w:val="28"/>
                                <w:lang w:val="pt-PT"/>
                              </w:rPr>
                              <w:t>netGIAE</w:t>
                            </w:r>
                            <w:proofErr w:type="spellEnd"/>
                            <w:r w:rsidR="003C2932">
                              <w:rPr>
                                <w:rFonts w:asciiTheme="majorHAnsi" w:hAnsiTheme="majorHAnsi" w:cs="Segoe UI Light"/>
                                <w:color w:val="FFFFFF" w:themeColor="background1"/>
                                <w:sz w:val="28"/>
                                <w:szCs w:val="28"/>
                                <w:lang w:val="pt-PT"/>
                              </w:rPr>
                              <w:t>)</w:t>
                            </w:r>
                          </w:p>
                          <w:p w14:paraId="4FE7D825" w14:textId="0A8CA8EB" w:rsidR="002532EC" w:rsidRDefault="00743F91" w:rsidP="002532EC">
                            <w:pPr>
                              <w:spacing w:after="0"/>
                              <w:rPr>
                                <w:rFonts w:asciiTheme="majorHAnsi" w:hAnsiTheme="majorHAnsi" w:cs="Segoe UI Light"/>
                                <w:color w:val="FFFFFF" w:themeColor="background1"/>
                                <w:sz w:val="28"/>
                                <w:szCs w:val="28"/>
                                <w:lang w:val="pt-PT"/>
                              </w:rPr>
                            </w:pPr>
                            <w:r>
                              <w:rPr>
                                <w:rFonts w:asciiTheme="majorHAnsi" w:hAnsiTheme="majorHAnsi" w:cs="Segoe UI Light"/>
                                <w:color w:val="FFFFFF" w:themeColor="background1"/>
                                <w:sz w:val="28"/>
                                <w:szCs w:val="28"/>
                                <w:lang w:val="pt-PT"/>
                              </w:rPr>
                              <w:t>CARREGAMENTO DE SALDO</w:t>
                            </w:r>
                          </w:p>
                          <w:p w14:paraId="386889B2" w14:textId="5A346D36" w:rsidR="00235BFA" w:rsidRPr="00303377" w:rsidRDefault="00743F91" w:rsidP="00235BFA">
                            <w:pPr>
                              <w:spacing w:after="0"/>
                              <w:rPr>
                                <w:rFonts w:asciiTheme="majorHAnsi" w:hAnsiTheme="majorHAnsi" w:cs="Segoe UI Light"/>
                                <w:color w:val="FFFFFF" w:themeColor="background1"/>
                                <w:sz w:val="28"/>
                                <w:szCs w:val="28"/>
                                <w:lang w:val="pt-PT"/>
                              </w:rPr>
                            </w:pPr>
                            <w:r>
                              <w:rPr>
                                <w:rFonts w:asciiTheme="majorHAnsi" w:hAnsiTheme="majorHAnsi" w:cs="Segoe UI Light"/>
                                <w:color w:val="FFFFFF" w:themeColor="background1"/>
                                <w:sz w:val="28"/>
                                <w:szCs w:val="28"/>
                                <w:lang w:val="pt-PT"/>
                              </w:rPr>
                              <w:t>AQUISIÇÃO DE REFEIÇÕES</w:t>
                            </w:r>
                          </w:p>
                          <w:p w14:paraId="0936E7EE" w14:textId="77777777" w:rsidR="00F40436" w:rsidRDefault="00F40436" w:rsidP="009A3B45">
                            <w:pPr>
                              <w:spacing w:after="0"/>
                              <w:jc w:val="right"/>
                              <w:rPr>
                                <w:rFonts w:asciiTheme="majorHAnsi" w:hAnsiTheme="majorHAnsi" w:cs="Segoe UI Light"/>
                                <w:color w:val="FFFFFF" w:themeColor="background1"/>
                                <w:sz w:val="16"/>
                                <w:szCs w:val="16"/>
                                <w:lang w:val="pt-PT"/>
                              </w:rPr>
                            </w:pPr>
                          </w:p>
                          <w:p w14:paraId="1A6C5108" w14:textId="77777777" w:rsidR="00F40436" w:rsidRDefault="00F40436" w:rsidP="009A3B45">
                            <w:pPr>
                              <w:spacing w:after="0"/>
                              <w:jc w:val="right"/>
                              <w:rPr>
                                <w:rFonts w:asciiTheme="majorHAnsi" w:hAnsiTheme="majorHAnsi" w:cs="Segoe UI Light"/>
                                <w:color w:val="FFFFFF" w:themeColor="background1"/>
                                <w:sz w:val="16"/>
                                <w:szCs w:val="16"/>
                                <w:lang w:val="pt-PT"/>
                              </w:rPr>
                            </w:pPr>
                          </w:p>
                          <w:p w14:paraId="486D62E4" w14:textId="77777777" w:rsidR="00F40436" w:rsidRDefault="00F40436" w:rsidP="009A3B45">
                            <w:pPr>
                              <w:spacing w:after="0"/>
                              <w:jc w:val="right"/>
                              <w:rPr>
                                <w:rFonts w:asciiTheme="majorHAnsi" w:hAnsiTheme="majorHAnsi" w:cs="Segoe UI Light"/>
                                <w:color w:val="FFFFFF" w:themeColor="background1"/>
                                <w:sz w:val="16"/>
                                <w:szCs w:val="16"/>
                                <w:lang w:val="pt-PT"/>
                              </w:rPr>
                            </w:pPr>
                          </w:p>
                          <w:p w14:paraId="2777AD81" w14:textId="77777777" w:rsidR="00F40436" w:rsidRDefault="00F40436" w:rsidP="009A3B45">
                            <w:pPr>
                              <w:spacing w:after="0"/>
                              <w:jc w:val="right"/>
                              <w:rPr>
                                <w:rFonts w:asciiTheme="majorHAnsi" w:hAnsiTheme="majorHAnsi" w:cs="Segoe UI Light"/>
                                <w:color w:val="FFFFFF" w:themeColor="background1"/>
                                <w:sz w:val="16"/>
                                <w:szCs w:val="16"/>
                                <w:lang w:val="pt-PT"/>
                              </w:rPr>
                            </w:pPr>
                          </w:p>
                          <w:p w14:paraId="3547FE30" w14:textId="77777777" w:rsidR="00F40436" w:rsidRDefault="00F40436" w:rsidP="009A3B45">
                            <w:pPr>
                              <w:spacing w:after="0"/>
                              <w:jc w:val="right"/>
                              <w:rPr>
                                <w:rFonts w:asciiTheme="majorHAnsi" w:hAnsiTheme="majorHAnsi" w:cs="Segoe UI Light"/>
                                <w:color w:val="FFFFFF" w:themeColor="background1"/>
                                <w:sz w:val="16"/>
                                <w:szCs w:val="16"/>
                                <w:lang w:val="pt-PT"/>
                              </w:rPr>
                            </w:pPr>
                          </w:p>
                          <w:p w14:paraId="25EF467D" w14:textId="77777777" w:rsidR="00F40436" w:rsidRDefault="00F40436" w:rsidP="009A3B45">
                            <w:pPr>
                              <w:spacing w:after="0"/>
                              <w:jc w:val="right"/>
                              <w:rPr>
                                <w:rFonts w:asciiTheme="majorHAnsi" w:hAnsiTheme="majorHAnsi" w:cs="Segoe UI Light"/>
                                <w:color w:val="FFFFFF" w:themeColor="background1"/>
                                <w:sz w:val="16"/>
                                <w:szCs w:val="16"/>
                                <w:lang w:val="pt-PT"/>
                              </w:rPr>
                            </w:pPr>
                          </w:p>
                          <w:p w14:paraId="676FF516" w14:textId="77777777" w:rsidR="00F40436" w:rsidRDefault="00F40436" w:rsidP="009A3B45">
                            <w:pPr>
                              <w:spacing w:after="0"/>
                              <w:jc w:val="right"/>
                              <w:rPr>
                                <w:rFonts w:asciiTheme="majorHAnsi" w:hAnsiTheme="majorHAnsi" w:cs="Segoe UI Light"/>
                                <w:color w:val="FFFFFF" w:themeColor="background1"/>
                                <w:sz w:val="16"/>
                                <w:szCs w:val="16"/>
                                <w:lang w:val="pt-PT"/>
                              </w:rPr>
                            </w:pPr>
                          </w:p>
                          <w:p w14:paraId="525F52DF" w14:textId="77777777" w:rsidR="002532EC" w:rsidRDefault="002532EC" w:rsidP="009A3B45">
                            <w:pPr>
                              <w:spacing w:after="0"/>
                              <w:jc w:val="right"/>
                              <w:rPr>
                                <w:rFonts w:asciiTheme="majorHAnsi" w:hAnsiTheme="majorHAnsi" w:cs="Segoe UI Light"/>
                                <w:color w:val="FFFFFF" w:themeColor="background1"/>
                                <w:sz w:val="16"/>
                                <w:szCs w:val="16"/>
                                <w:lang w:val="pt-PT"/>
                              </w:rPr>
                            </w:pPr>
                          </w:p>
                          <w:p w14:paraId="2DFB28BD" w14:textId="77777777" w:rsidR="002532EC" w:rsidRDefault="002532EC" w:rsidP="009A3B45">
                            <w:pPr>
                              <w:spacing w:after="0"/>
                              <w:jc w:val="right"/>
                              <w:rPr>
                                <w:rFonts w:asciiTheme="majorHAnsi" w:hAnsiTheme="majorHAnsi" w:cs="Segoe UI Light"/>
                                <w:color w:val="FFFFFF" w:themeColor="background1"/>
                                <w:sz w:val="16"/>
                                <w:szCs w:val="16"/>
                                <w:lang w:val="pt-PT"/>
                              </w:rPr>
                            </w:pPr>
                          </w:p>
                          <w:p w14:paraId="4D1A385D" w14:textId="71AA3C73" w:rsidR="00F40436" w:rsidRPr="00535DA5" w:rsidRDefault="000230F2" w:rsidP="009A3B45">
                            <w:pPr>
                              <w:spacing w:after="0"/>
                              <w:jc w:val="right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Theme="majorHAnsi" w:hAnsiTheme="majorHAnsi" w:cs="Segoe UI Light"/>
                                <w:color w:val="FFFFFF" w:themeColor="background1"/>
                                <w:sz w:val="16"/>
                                <w:szCs w:val="16"/>
                                <w:lang w:val="pt-PT"/>
                              </w:rPr>
                              <w:t>v1.0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8F390" id="_x0000_s1027" type="#_x0000_t202" style="position:absolute;left:0;text-align:left;margin-left:-17.25pt;margin-top:427.75pt;width:517.5pt;height:275.2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" filled="f" stroked="f">
                <v:textbox>
                  <w:txbxContent>
                    <w:p w14:paraId="4862546E" w14:textId="184BB838" w:rsidR="00F40436" w:rsidRPr="002532EC" w:rsidRDefault="00743F91" w:rsidP="009A3B45">
                      <w:pPr>
                        <w:spacing w:after="0"/>
                        <w:rPr>
                          <w:rFonts w:asciiTheme="majorHAnsi" w:hAnsiTheme="majorHAnsi" w:cs="Segoe UI Light"/>
                          <w:color w:val="FFFFFF" w:themeColor="background1"/>
                          <w:sz w:val="40"/>
                          <w:szCs w:val="40"/>
                          <w:lang w:val="pt-PT"/>
                        </w:rPr>
                      </w:pPr>
                      <w:r>
                        <w:rPr>
                          <w:rFonts w:asciiTheme="majorHAnsi" w:hAnsiTheme="majorHAnsi" w:cs="Segoe UI Light"/>
                          <w:color w:val="FFFFFF" w:themeColor="background1"/>
                          <w:sz w:val="40"/>
                          <w:szCs w:val="40"/>
                          <w:lang w:val="pt-PT"/>
                        </w:rPr>
                        <w:t>GUIA RÁPIDO DO ALUNO/ENCARREGADO EDUCAÇÃO</w:t>
                      </w:r>
                    </w:p>
                    <w:p w14:paraId="1B2026F9" w14:textId="77777777" w:rsidR="002532EC" w:rsidRDefault="002532EC" w:rsidP="002532EC">
                      <w:pPr>
                        <w:spacing w:after="0"/>
                        <w:rPr>
                          <w:rFonts w:asciiTheme="majorHAnsi" w:hAnsiTheme="majorHAnsi" w:cs="Segoe UI Light"/>
                          <w:color w:val="FFFFFF" w:themeColor="background1"/>
                          <w:sz w:val="28"/>
                          <w:szCs w:val="28"/>
                          <w:lang w:val="pt-PT"/>
                        </w:rPr>
                      </w:pPr>
                    </w:p>
                    <w:p w14:paraId="069624B4" w14:textId="336411FC" w:rsidR="002532EC" w:rsidRPr="002532EC" w:rsidRDefault="00743F91" w:rsidP="002532EC">
                      <w:pPr>
                        <w:spacing w:after="0"/>
                        <w:rPr>
                          <w:rFonts w:asciiTheme="majorHAnsi" w:hAnsiTheme="majorHAnsi" w:cs="Segoe UI Light"/>
                          <w:color w:val="FFFFFF" w:themeColor="background1"/>
                          <w:sz w:val="28"/>
                          <w:szCs w:val="28"/>
                          <w:lang w:val="pt-PT"/>
                        </w:rPr>
                      </w:pPr>
                      <w:r>
                        <w:rPr>
                          <w:rFonts w:asciiTheme="majorHAnsi" w:hAnsiTheme="majorHAnsi" w:cs="Segoe UI Light"/>
                          <w:color w:val="FFFFFF" w:themeColor="background1"/>
                          <w:sz w:val="28"/>
                          <w:szCs w:val="28"/>
                          <w:lang w:val="pt-PT"/>
                        </w:rPr>
                        <w:t xml:space="preserve">LOGIN NO </w:t>
                      </w:r>
                      <w:r w:rsidR="003C2932">
                        <w:rPr>
                          <w:rFonts w:asciiTheme="majorHAnsi" w:hAnsiTheme="majorHAnsi" w:cs="Segoe UI Light"/>
                          <w:color w:val="FFFFFF" w:themeColor="background1"/>
                          <w:sz w:val="28"/>
                          <w:szCs w:val="28"/>
                          <w:lang w:val="pt-PT"/>
                        </w:rPr>
                        <w:t>GIAE Online (</w:t>
                      </w:r>
                      <w:proofErr w:type="spellStart"/>
                      <w:r w:rsidR="003C2932">
                        <w:rPr>
                          <w:rFonts w:asciiTheme="majorHAnsi" w:hAnsiTheme="majorHAnsi" w:cs="Segoe UI Light"/>
                          <w:color w:val="FFFFFF" w:themeColor="background1"/>
                          <w:sz w:val="28"/>
                          <w:szCs w:val="28"/>
                          <w:lang w:val="pt-PT"/>
                        </w:rPr>
                        <w:t>netGIAE</w:t>
                      </w:r>
                      <w:proofErr w:type="spellEnd"/>
                      <w:r w:rsidR="003C2932">
                        <w:rPr>
                          <w:rFonts w:asciiTheme="majorHAnsi" w:hAnsiTheme="majorHAnsi" w:cs="Segoe UI Light"/>
                          <w:color w:val="FFFFFF" w:themeColor="background1"/>
                          <w:sz w:val="28"/>
                          <w:szCs w:val="28"/>
                          <w:lang w:val="pt-PT"/>
                        </w:rPr>
                        <w:t>)</w:t>
                      </w:r>
                    </w:p>
                    <w:p w14:paraId="4FE7D825" w14:textId="0A8CA8EB" w:rsidR="002532EC" w:rsidRDefault="00743F91" w:rsidP="002532EC">
                      <w:pPr>
                        <w:spacing w:after="0"/>
                        <w:rPr>
                          <w:rFonts w:asciiTheme="majorHAnsi" w:hAnsiTheme="majorHAnsi" w:cs="Segoe UI Light"/>
                          <w:color w:val="FFFFFF" w:themeColor="background1"/>
                          <w:sz w:val="28"/>
                          <w:szCs w:val="28"/>
                          <w:lang w:val="pt-PT"/>
                        </w:rPr>
                      </w:pPr>
                      <w:r>
                        <w:rPr>
                          <w:rFonts w:asciiTheme="majorHAnsi" w:hAnsiTheme="majorHAnsi" w:cs="Segoe UI Light"/>
                          <w:color w:val="FFFFFF" w:themeColor="background1"/>
                          <w:sz w:val="28"/>
                          <w:szCs w:val="28"/>
                          <w:lang w:val="pt-PT"/>
                        </w:rPr>
                        <w:t>CARREGAMENTO DE SALDO</w:t>
                      </w:r>
                    </w:p>
                    <w:p w14:paraId="386889B2" w14:textId="5A346D36" w:rsidR="00235BFA" w:rsidRPr="00303377" w:rsidRDefault="00743F91" w:rsidP="00235BFA">
                      <w:pPr>
                        <w:spacing w:after="0"/>
                        <w:rPr>
                          <w:rFonts w:asciiTheme="majorHAnsi" w:hAnsiTheme="majorHAnsi" w:cs="Segoe UI Light"/>
                          <w:color w:val="FFFFFF" w:themeColor="background1"/>
                          <w:sz w:val="28"/>
                          <w:szCs w:val="28"/>
                          <w:lang w:val="pt-PT"/>
                        </w:rPr>
                      </w:pPr>
                      <w:r>
                        <w:rPr>
                          <w:rFonts w:asciiTheme="majorHAnsi" w:hAnsiTheme="majorHAnsi" w:cs="Segoe UI Light"/>
                          <w:color w:val="FFFFFF" w:themeColor="background1"/>
                          <w:sz w:val="28"/>
                          <w:szCs w:val="28"/>
                          <w:lang w:val="pt-PT"/>
                        </w:rPr>
                        <w:t>AQUISIÇÃO DE REFEIÇÕES</w:t>
                      </w:r>
                    </w:p>
                    <w:p w14:paraId="0936E7EE" w14:textId="77777777" w:rsidR="00F40436" w:rsidRDefault="00F40436" w:rsidP="009A3B45">
                      <w:pPr>
                        <w:spacing w:after="0"/>
                        <w:jc w:val="right"/>
                        <w:rPr>
                          <w:rFonts w:asciiTheme="majorHAnsi" w:hAnsiTheme="majorHAnsi" w:cs="Segoe UI Light"/>
                          <w:color w:val="FFFFFF" w:themeColor="background1"/>
                          <w:sz w:val="16"/>
                          <w:szCs w:val="16"/>
                          <w:lang w:val="pt-PT"/>
                        </w:rPr>
                      </w:pPr>
                    </w:p>
                    <w:p w14:paraId="1A6C5108" w14:textId="77777777" w:rsidR="00F40436" w:rsidRDefault="00F40436" w:rsidP="009A3B45">
                      <w:pPr>
                        <w:spacing w:after="0"/>
                        <w:jc w:val="right"/>
                        <w:rPr>
                          <w:rFonts w:asciiTheme="majorHAnsi" w:hAnsiTheme="majorHAnsi" w:cs="Segoe UI Light"/>
                          <w:color w:val="FFFFFF" w:themeColor="background1"/>
                          <w:sz w:val="16"/>
                          <w:szCs w:val="16"/>
                          <w:lang w:val="pt-PT"/>
                        </w:rPr>
                      </w:pPr>
                    </w:p>
                    <w:p w14:paraId="486D62E4" w14:textId="77777777" w:rsidR="00F40436" w:rsidRDefault="00F40436" w:rsidP="009A3B45">
                      <w:pPr>
                        <w:spacing w:after="0"/>
                        <w:jc w:val="right"/>
                        <w:rPr>
                          <w:rFonts w:asciiTheme="majorHAnsi" w:hAnsiTheme="majorHAnsi" w:cs="Segoe UI Light"/>
                          <w:color w:val="FFFFFF" w:themeColor="background1"/>
                          <w:sz w:val="16"/>
                          <w:szCs w:val="16"/>
                          <w:lang w:val="pt-PT"/>
                        </w:rPr>
                      </w:pPr>
                    </w:p>
                    <w:p w14:paraId="2777AD81" w14:textId="77777777" w:rsidR="00F40436" w:rsidRDefault="00F40436" w:rsidP="009A3B45">
                      <w:pPr>
                        <w:spacing w:after="0"/>
                        <w:jc w:val="right"/>
                        <w:rPr>
                          <w:rFonts w:asciiTheme="majorHAnsi" w:hAnsiTheme="majorHAnsi" w:cs="Segoe UI Light"/>
                          <w:color w:val="FFFFFF" w:themeColor="background1"/>
                          <w:sz w:val="16"/>
                          <w:szCs w:val="16"/>
                          <w:lang w:val="pt-PT"/>
                        </w:rPr>
                      </w:pPr>
                    </w:p>
                    <w:p w14:paraId="3547FE30" w14:textId="77777777" w:rsidR="00F40436" w:rsidRDefault="00F40436" w:rsidP="009A3B45">
                      <w:pPr>
                        <w:spacing w:after="0"/>
                        <w:jc w:val="right"/>
                        <w:rPr>
                          <w:rFonts w:asciiTheme="majorHAnsi" w:hAnsiTheme="majorHAnsi" w:cs="Segoe UI Light"/>
                          <w:color w:val="FFFFFF" w:themeColor="background1"/>
                          <w:sz w:val="16"/>
                          <w:szCs w:val="16"/>
                          <w:lang w:val="pt-PT"/>
                        </w:rPr>
                      </w:pPr>
                    </w:p>
                    <w:p w14:paraId="25EF467D" w14:textId="77777777" w:rsidR="00F40436" w:rsidRDefault="00F40436" w:rsidP="009A3B45">
                      <w:pPr>
                        <w:spacing w:after="0"/>
                        <w:jc w:val="right"/>
                        <w:rPr>
                          <w:rFonts w:asciiTheme="majorHAnsi" w:hAnsiTheme="majorHAnsi" w:cs="Segoe UI Light"/>
                          <w:color w:val="FFFFFF" w:themeColor="background1"/>
                          <w:sz w:val="16"/>
                          <w:szCs w:val="16"/>
                          <w:lang w:val="pt-PT"/>
                        </w:rPr>
                      </w:pPr>
                    </w:p>
                    <w:p w14:paraId="676FF516" w14:textId="77777777" w:rsidR="00F40436" w:rsidRDefault="00F40436" w:rsidP="009A3B45">
                      <w:pPr>
                        <w:spacing w:after="0"/>
                        <w:jc w:val="right"/>
                        <w:rPr>
                          <w:rFonts w:asciiTheme="majorHAnsi" w:hAnsiTheme="majorHAnsi" w:cs="Segoe UI Light"/>
                          <w:color w:val="FFFFFF" w:themeColor="background1"/>
                          <w:sz w:val="16"/>
                          <w:szCs w:val="16"/>
                          <w:lang w:val="pt-PT"/>
                        </w:rPr>
                      </w:pPr>
                    </w:p>
                    <w:p w14:paraId="525F52DF" w14:textId="77777777" w:rsidR="002532EC" w:rsidRDefault="002532EC" w:rsidP="009A3B45">
                      <w:pPr>
                        <w:spacing w:after="0"/>
                        <w:jc w:val="right"/>
                        <w:rPr>
                          <w:rFonts w:asciiTheme="majorHAnsi" w:hAnsiTheme="majorHAnsi" w:cs="Segoe UI Light"/>
                          <w:color w:val="FFFFFF" w:themeColor="background1"/>
                          <w:sz w:val="16"/>
                          <w:szCs w:val="16"/>
                          <w:lang w:val="pt-PT"/>
                        </w:rPr>
                      </w:pPr>
                    </w:p>
                    <w:p w14:paraId="2DFB28BD" w14:textId="77777777" w:rsidR="002532EC" w:rsidRDefault="002532EC" w:rsidP="009A3B45">
                      <w:pPr>
                        <w:spacing w:after="0"/>
                        <w:jc w:val="right"/>
                        <w:rPr>
                          <w:rFonts w:asciiTheme="majorHAnsi" w:hAnsiTheme="majorHAnsi" w:cs="Segoe UI Light"/>
                          <w:color w:val="FFFFFF" w:themeColor="background1"/>
                          <w:sz w:val="16"/>
                          <w:szCs w:val="16"/>
                          <w:lang w:val="pt-PT"/>
                        </w:rPr>
                      </w:pPr>
                    </w:p>
                    <w:p w14:paraId="4D1A385D" w14:textId="71AA3C73" w:rsidR="00F40436" w:rsidRPr="00535DA5" w:rsidRDefault="000230F2" w:rsidP="009A3B45">
                      <w:pPr>
                        <w:spacing w:after="0"/>
                        <w:jc w:val="right"/>
                        <w:rPr>
                          <w:rFonts w:asciiTheme="majorHAnsi" w:hAnsiTheme="majorHAnsi" w:cstheme="majorHAnsi"/>
                          <w:color w:val="FFFFFF" w:themeColor="background1"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Theme="majorHAnsi" w:hAnsiTheme="majorHAnsi" w:cs="Segoe UI Light"/>
                          <w:color w:val="FFFFFF" w:themeColor="background1"/>
                          <w:sz w:val="16"/>
                          <w:szCs w:val="16"/>
                          <w:lang w:val="pt-PT"/>
                        </w:rPr>
                        <w:t>v1.0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532EC">
        <w:rPr>
          <w:noProof/>
          <w:lang w:val="pt-PT" w:eastAsia="pt-PT"/>
        </w:rPr>
        <w:drawing>
          <wp:anchor distT="0" distB="0" distL="114300" distR="114300" simplePos="0" relativeHeight="251659264" behindDoc="0" locked="0" layoutInCell="1" allowOverlap="1" wp14:anchorId="2449E97D" wp14:editId="577FDF21">
            <wp:simplePos x="0" y="0"/>
            <wp:positionH relativeFrom="column">
              <wp:posOffset>-104776</wp:posOffset>
            </wp:positionH>
            <wp:positionV relativeFrom="paragraph">
              <wp:posOffset>4403725</wp:posOffset>
            </wp:positionV>
            <wp:extent cx="2922049" cy="646430"/>
            <wp:effectExtent l="0" t="0" r="0" b="1270"/>
            <wp:wrapNone/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26" cy="64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2EC">
        <w:rPr>
          <w:lang w:val="pt-PT"/>
        </w:rPr>
        <w:br w:type="page"/>
      </w:r>
      <w:r w:rsidR="00743F91">
        <w:rPr>
          <w:lang w:val="pt-PT"/>
        </w:rPr>
        <w:lastRenderedPageBreak/>
        <w:t xml:space="preserve">LOGIN NO </w:t>
      </w:r>
      <w:r w:rsidR="003C2932">
        <w:rPr>
          <w:lang w:val="pt-PT"/>
        </w:rPr>
        <w:t>GIAE ONLINE (</w:t>
      </w:r>
      <w:proofErr w:type="spellStart"/>
      <w:r w:rsidR="003C2932">
        <w:rPr>
          <w:lang w:val="pt-PT"/>
        </w:rPr>
        <w:t>netGIAE</w:t>
      </w:r>
      <w:proofErr w:type="spellEnd"/>
      <w:r w:rsidR="003C2932">
        <w:rPr>
          <w:lang w:val="pt-PT"/>
        </w:rPr>
        <w:t>)</w:t>
      </w:r>
    </w:p>
    <w:p w14:paraId="5490AB3F" w14:textId="1F69A0B5" w:rsidR="00743F91" w:rsidRDefault="00743F91" w:rsidP="00252F85">
      <w:pPr>
        <w:spacing w:line="276" w:lineRule="auto"/>
        <w:jc w:val="both"/>
        <w:rPr>
          <w:lang w:val="pt-PT"/>
        </w:rPr>
      </w:pPr>
      <w:r>
        <w:rPr>
          <w:lang w:val="pt-PT"/>
        </w:rPr>
        <w:t>Aceda ao portal do GIAE Online e introduza o utilizador e a respetiva palavra-passe</w:t>
      </w:r>
      <w:r w:rsidR="00FD5041">
        <w:rPr>
          <w:lang w:val="pt-PT"/>
        </w:rPr>
        <w:t>, fornecidos previamente pelo Estabelecimento de Ensino.</w:t>
      </w:r>
      <w:r w:rsidR="00183CEB">
        <w:rPr>
          <w:lang w:val="pt-PT"/>
        </w:rPr>
        <w:t xml:space="preserve"> </w:t>
      </w:r>
      <w:r>
        <w:rPr>
          <w:lang w:val="pt-PT"/>
        </w:rPr>
        <w:t>O nome de utilizador difere entre o aluno e o encarregado de educação. O aluno deverá autenticar-se com a letra “a” seguido do número do cartã</w:t>
      </w:r>
      <w:r w:rsidR="00D84A0B">
        <w:rPr>
          <w:lang w:val="pt-PT"/>
        </w:rPr>
        <w:t>o e o encarregado de educação</w:t>
      </w:r>
      <w:r>
        <w:rPr>
          <w:lang w:val="pt-PT"/>
        </w:rPr>
        <w:t xml:space="preserve"> com as letras “</w:t>
      </w:r>
      <w:proofErr w:type="spellStart"/>
      <w:r>
        <w:rPr>
          <w:lang w:val="pt-PT"/>
        </w:rPr>
        <w:t>ee</w:t>
      </w:r>
      <w:proofErr w:type="spellEnd"/>
      <w:r>
        <w:rPr>
          <w:lang w:val="pt-PT"/>
        </w:rPr>
        <w:t>”, seguido do número do cartão.</w:t>
      </w:r>
    </w:p>
    <w:tbl>
      <w:tblPr>
        <w:tblStyle w:val="TabelacomGrelha"/>
        <w:tblW w:w="10632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6"/>
        <w:gridCol w:w="5316"/>
      </w:tblGrid>
      <w:tr w:rsidR="00183CEB" w14:paraId="5BBF5378" w14:textId="77777777" w:rsidTr="00BD24AC">
        <w:tc>
          <w:tcPr>
            <w:tcW w:w="10632" w:type="dxa"/>
            <w:gridSpan w:val="2"/>
            <w:tcMar>
              <w:top w:w="57" w:type="dxa"/>
              <w:bottom w:w="57" w:type="dxa"/>
            </w:tcMar>
          </w:tcPr>
          <w:p w14:paraId="73B0ABE5" w14:textId="52303383" w:rsidR="005F0C4F" w:rsidRPr="00FD5041" w:rsidRDefault="00183CEB" w:rsidP="00132A6E">
            <w:pPr>
              <w:ind w:left="743"/>
              <w:jc w:val="both"/>
              <w:rPr>
                <w:b/>
                <w:lang w:val="pt-PT"/>
              </w:rPr>
            </w:pPr>
            <w:r>
              <w:rPr>
                <w:lang w:val="pt-PT"/>
              </w:rPr>
              <w:t>Exemplo</w:t>
            </w:r>
            <w:r w:rsidR="005F0C4F">
              <w:rPr>
                <w:lang w:val="pt-PT"/>
              </w:rPr>
              <w:t>:</w:t>
            </w:r>
          </w:p>
        </w:tc>
      </w:tr>
      <w:tr w:rsidR="00743F91" w14:paraId="42BF283F" w14:textId="77777777" w:rsidTr="00132A6E">
        <w:tc>
          <w:tcPr>
            <w:tcW w:w="5309" w:type="dxa"/>
            <w:shd w:val="clear" w:color="auto" w:fill="DEEAF6" w:themeFill="accent1" w:themeFillTint="33"/>
            <w:tcMar>
              <w:top w:w="57" w:type="dxa"/>
              <w:bottom w:w="57" w:type="dxa"/>
            </w:tcMar>
          </w:tcPr>
          <w:p w14:paraId="0C7E41F2" w14:textId="52C100AB" w:rsidR="00743F91" w:rsidRPr="00FD5041" w:rsidRDefault="00FD5041" w:rsidP="00967295">
            <w:pPr>
              <w:jc w:val="center"/>
              <w:rPr>
                <w:b/>
                <w:lang w:val="pt-PT"/>
              </w:rPr>
            </w:pPr>
            <w:r w:rsidRPr="00FD5041">
              <w:rPr>
                <w:b/>
                <w:lang w:val="pt-PT"/>
              </w:rPr>
              <w:t>Aluno</w:t>
            </w:r>
          </w:p>
        </w:tc>
        <w:tc>
          <w:tcPr>
            <w:tcW w:w="5323" w:type="dxa"/>
            <w:shd w:val="clear" w:color="auto" w:fill="FBE4D5" w:themeFill="accent2" w:themeFillTint="33"/>
            <w:tcMar>
              <w:top w:w="57" w:type="dxa"/>
              <w:bottom w:w="57" w:type="dxa"/>
            </w:tcMar>
          </w:tcPr>
          <w:p w14:paraId="62B48780" w14:textId="056BF05B" w:rsidR="00743F91" w:rsidRPr="00FD5041" w:rsidRDefault="00FD5041" w:rsidP="00967295">
            <w:pPr>
              <w:jc w:val="center"/>
              <w:rPr>
                <w:b/>
                <w:lang w:val="pt-PT"/>
              </w:rPr>
            </w:pPr>
            <w:r w:rsidRPr="00FD5041">
              <w:rPr>
                <w:b/>
                <w:lang w:val="pt-PT"/>
              </w:rPr>
              <w:t>Encarregado de Educação</w:t>
            </w:r>
          </w:p>
        </w:tc>
      </w:tr>
      <w:tr w:rsidR="00743F91" w14:paraId="07E4FCE0" w14:textId="77777777" w:rsidTr="00BD24AC">
        <w:tc>
          <w:tcPr>
            <w:tcW w:w="5309" w:type="dxa"/>
          </w:tcPr>
          <w:p w14:paraId="3A77BE32" w14:textId="78D8DA8D" w:rsidR="00743F91" w:rsidRDefault="00884651" w:rsidP="00967295">
            <w:pPr>
              <w:jc w:val="both"/>
              <w:rPr>
                <w:lang w:val="pt-PT"/>
              </w:rPr>
            </w:pPr>
            <w:r>
              <w:rPr>
                <w:noProof/>
                <w:lang w:val="pt-PT" w:eastAsia="pt-PT"/>
              </w:rPr>
              <mc:AlternateContent>
                <mc:Choice Requires="wpg">
                  <w:drawing>
                    <wp:inline distT="0" distB="0" distL="0" distR="0" wp14:anchorId="3D1C9AE5" wp14:editId="124CBB7E">
                      <wp:extent cx="3228975" cy="2847975"/>
                      <wp:effectExtent l="0" t="0" r="9525" b="9525"/>
                      <wp:docPr id="8" name="Grupo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28975" cy="2847975"/>
                                <a:chOff x="0" y="0"/>
                                <a:chExt cx="3228975" cy="28479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Imagem 7" descr="C:\Users\Admin\AppData\Local\Microsoft\Windows\INetCache\Content.Word\aluno_350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28975" cy="2847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Imagem 5" descr="C:\Users\Admin\AppData\Local\Microsoft\Windows\INetCache\Content.Word\a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7675" y="952500"/>
                                  <a:ext cx="1407160" cy="895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71CD80" id="Grupo 8" o:spid="_x0000_s1026" style="width:254.25pt;height:224.25pt;mso-position-horizontal-relative:char;mso-position-vertical-relative:line" coordsize="32289,284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BHgAAAABSZ2h0bG9uZwAAAUQ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">
                      <v:shape id="Imagem 7" o:spid="_x0000_s1027" type="#_x0000_t75" style="position:absolute;width:32289;height:28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">
                        <v:imagedata r:id="rId16" o:title="aluno_350"/>
                      </v:shape>
                      <v:shape id="Imagem 5" o:spid="_x0000_s1028" type="#_x0000_t75" style="position:absolute;left:4476;top:9525;width:14072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">
                        <v:imagedata r:id="rId17" o:title="a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23" w:type="dxa"/>
          </w:tcPr>
          <w:p w14:paraId="1EC85EAE" w14:textId="08589F7B" w:rsidR="00743F91" w:rsidRDefault="00884651" w:rsidP="00967295">
            <w:pPr>
              <w:jc w:val="both"/>
              <w:rPr>
                <w:lang w:val="pt-PT"/>
              </w:rPr>
            </w:pPr>
            <w:r>
              <w:rPr>
                <w:noProof/>
                <w:lang w:val="pt-PT" w:eastAsia="pt-PT"/>
              </w:rPr>
              <mc:AlternateContent>
                <mc:Choice Requires="wpg">
                  <w:drawing>
                    <wp:inline distT="0" distB="0" distL="0" distR="0" wp14:anchorId="4AEADC3E" wp14:editId="2F1016F5">
                      <wp:extent cx="3209925" cy="2838450"/>
                      <wp:effectExtent l="0" t="0" r="9525" b="0"/>
                      <wp:docPr id="10" name="Grupo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09925" cy="2838450"/>
                                <a:chOff x="0" y="0"/>
                                <a:chExt cx="3209925" cy="28384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Imagem 9" descr="C:\Users\Admin\AppData\Local\Microsoft\Windows\INetCache\Content.Word\ee_350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09925" cy="2838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Imagem 4" descr="C:\Users\Admin\AppData\Local\Microsoft\Windows\INetCache\Content.Word\ee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2450" y="914400"/>
                                  <a:ext cx="1452245" cy="923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E52894" id="Grupo 10" o:spid="_x0000_s1026" style="width:252.75pt;height:223.5pt;mso-position-horizontal-relative:char;mso-position-vertical-relative:line" coordsize="32099,2838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BHgAAAABSZ2h0bG9uZwAAAUQ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">
                      <v:shape id="Imagem 9" o:spid="_x0000_s1027" type="#_x0000_t75" style="position:absolute;width:32099;height:28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">
                        <v:imagedata r:id="rId20" o:title="ee_350"/>
                      </v:shape>
                      <v:shape id="Imagem 4" o:spid="_x0000_s1028" type="#_x0000_t75" style="position:absolute;left:5524;top:9144;width:14522;height:9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">
                        <v:imagedata r:id="rId21" o:title="ee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1E829EFE" w14:textId="7FEF8CF9" w:rsidR="00FD5041" w:rsidRDefault="00FD5041" w:rsidP="00252F85">
      <w:pPr>
        <w:spacing w:line="276" w:lineRule="auto"/>
        <w:jc w:val="both"/>
        <w:rPr>
          <w:lang w:val="pt-PT"/>
        </w:rPr>
      </w:pPr>
      <w:r>
        <w:rPr>
          <w:lang w:val="pt-PT"/>
        </w:rPr>
        <w:t>De seguida clique no botão “</w:t>
      </w:r>
      <w:r w:rsidRPr="00B23467">
        <w:rPr>
          <w:b/>
          <w:lang w:val="pt-PT"/>
        </w:rPr>
        <w:t>Entrar</w:t>
      </w:r>
      <w:r>
        <w:rPr>
          <w:lang w:val="pt-PT"/>
        </w:rPr>
        <w:t>”.</w:t>
      </w:r>
      <w:r w:rsidR="00C6134C" w:rsidRPr="00C6134C">
        <w:rPr>
          <w:noProof/>
          <w:lang w:val="pt-PT" w:eastAsia="pt-PT"/>
        </w:rPr>
        <w:t xml:space="preserve"> </w:t>
      </w:r>
    </w:p>
    <w:p w14:paraId="36965424" w14:textId="28C9F058" w:rsidR="00183CEB" w:rsidRDefault="00FD5041" w:rsidP="00252F85">
      <w:pPr>
        <w:spacing w:line="276" w:lineRule="auto"/>
        <w:jc w:val="both"/>
        <w:rPr>
          <w:lang w:val="pt-PT"/>
        </w:rPr>
      </w:pPr>
      <w:r>
        <w:rPr>
          <w:lang w:val="pt-PT"/>
        </w:rPr>
        <w:t>Caso não se recorde da palavra-passe, poderá alterá-la através da opção “</w:t>
      </w:r>
      <w:r w:rsidRPr="00B23467">
        <w:rPr>
          <w:b/>
          <w:lang w:val="pt-PT"/>
        </w:rPr>
        <w:t>Recuperar palavra-passe</w:t>
      </w:r>
      <w:r>
        <w:rPr>
          <w:lang w:val="pt-PT"/>
        </w:rPr>
        <w:t>”, onde será solicitado</w:t>
      </w:r>
      <w:r w:rsidR="00183CEB">
        <w:rPr>
          <w:lang w:val="pt-PT"/>
        </w:rPr>
        <w:t xml:space="preserve"> o número do cartão (ex. “a123456” para aluno ou “ee123456” para encarregado de educação) e o endereço email respetivo. Caso ocorra algum erro, ao clicar em “</w:t>
      </w:r>
      <w:r w:rsidR="00183CEB" w:rsidRPr="00B5141D">
        <w:rPr>
          <w:b/>
          <w:lang w:val="pt-PT"/>
        </w:rPr>
        <w:t>Recuperar</w:t>
      </w:r>
      <w:r w:rsidR="00183CEB">
        <w:rPr>
          <w:lang w:val="pt-PT"/>
        </w:rPr>
        <w:t>” contacte o Estabelecimento de Ensino.</w:t>
      </w:r>
    </w:p>
    <w:tbl>
      <w:tblPr>
        <w:tblStyle w:val="TabelacomGrelha"/>
        <w:tblW w:w="10774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5387"/>
      </w:tblGrid>
      <w:tr w:rsidR="00B23467" w14:paraId="36812708" w14:textId="77777777" w:rsidTr="00BD24AC">
        <w:tc>
          <w:tcPr>
            <w:tcW w:w="5387" w:type="dxa"/>
            <w:tcMar>
              <w:top w:w="57" w:type="dxa"/>
              <w:bottom w:w="57" w:type="dxa"/>
            </w:tcMar>
          </w:tcPr>
          <w:p w14:paraId="30082CC0" w14:textId="42C6D591" w:rsidR="00B23467" w:rsidRPr="00B23467" w:rsidRDefault="00B23467" w:rsidP="00132A6E">
            <w:pPr>
              <w:ind w:left="601"/>
              <w:jc w:val="both"/>
              <w:rPr>
                <w:lang w:val="pt-PT"/>
              </w:rPr>
            </w:pPr>
            <w:r w:rsidRPr="00B23467">
              <w:rPr>
                <w:lang w:val="pt-PT"/>
              </w:rPr>
              <w:t>Exemplo</w:t>
            </w:r>
            <w:r>
              <w:rPr>
                <w:lang w:val="pt-PT"/>
              </w:rPr>
              <w:t>:</w:t>
            </w:r>
          </w:p>
        </w:tc>
        <w:tc>
          <w:tcPr>
            <w:tcW w:w="5387" w:type="dxa"/>
            <w:tcMar>
              <w:top w:w="57" w:type="dxa"/>
              <w:bottom w:w="57" w:type="dxa"/>
            </w:tcMar>
          </w:tcPr>
          <w:p w14:paraId="44A985DC" w14:textId="5C800AD1" w:rsidR="00B23467" w:rsidRPr="00FD5041" w:rsidRDefault="00B23467" w:rsidP="00967295">
            <w:pPr>
              <w:jc w:val="both"/>
              <w:rPr>
                <w:b/>
                <w:lang w:val="pt-PT"/>
              </w:rPr>
            </w:pPr>
          </w:p>
        </w:tc>
      </w:tr>
      <w:tr w:rsidR="00183CEB" w14:paraId="424F9F58" w14:textId="77777777" w:rsidTr="00132A6E">
        <w:tc>
          <w:tcPr>
            <w:tcW w:w="5387" w:type="dxa"/>
            <w:shd w:val="clear" w:color="auto" w:fill="DEEAF6" w:themeFill="accent1" w:themeFillTint="33"/>
            <w:tcMar>
              <w:top w:w="57" w:type="dxa"/>
              <w:bottom w:w="57" w:type="dxa"/>
            </w:tcMar>
          </w:tcPr>
          <w:p w14:paraId="267EC66A" w14:textId="784C0791" w:rsidR="00183CEB" w:rsidRDefault="005F0C4F" w:rsidP="00967295">
            <w:pPr>
              <w:jc w:val="center"/>
              <w:rPr>
                <w:lang w:val="pt-PT"/>
              </w:rPr>
            </w:pPr>
            <w:r w:rsidRPr="00FD5041">
              <w:rPr>
                <w:b/>
                <w:lang w:val="pt-PT"/>
              </w:rPr>
              <w:t>Aluno</w:t>
            </w:r>
          </w:p>
        </w:tc>
        <w:tc>
          <w:tcPr>
            <w:tcW w:w="5387" w:type="dxa"/>
            <w:shd w:val="clear" w:color="auto" w:fill="FBE4D5" w:themeFill="accent2" w:themeFillTint="33"/>
            <w:tcMar>
              <w:top w:w="57" w:type="dxa"/>
              <w:bottom w:w="57" w:type="dxa"/>
            </w:tcMar>
          </w:tcPr>
          <w:p w14:paraId="688E9DFB" w14:textId="26D00387" w:rsidR="00183CEB" w:rsidRDefault="005F0C4F" w:rsidP="00967295">
            <w:pPr>
              <w:jc w:val="center"/>
              <w:rPr>
                <w:lang w:val="pt-PT"/>
              </w:rPr>
            </w:pPr>
            <w:r w:rsidRPr="00FD5041">
              <w:rPr>
                <w:b/>
                <w:lang w:val="pt-PT"/>
              </w:rPr>
              <w:t>Encarregado de Educação</w:t>
            </w:r>
          </w:p>
        </w:tc>
      </w:tr>
      <w:tr w:rsidR="00183CEB" w14:paraId="6D4C6079" w14:textId="77777777" w:rsidTr="00E20A9F">
        <w:tc>
          <w:tcPr>
            <w:tcW w:w="5387" w:type="dxa"/>
            <w:tcMar>
              <w:left w:w="0" w:type="dxa"/>
              <w:right w:w="0" w:type="dxa"/>
            </w:tcMar>
          </w:tcPr>
          <w:p w14:paraId="03A0C1CC" w14:textId="6847C630" w:rsidR="00183CEB" w:rsidRDefault="001D3CAF" w:rsidP="00BD24AC">
            <w:pPr>
              <w:jc w:val="center"/>
              <w:rPr>
                <w:lang w:val="pt-PT"/>
              </w:rPr>
            </w:pPr>
            <w:r>
              <w:rPr>
                <w:lang w:val="pt-PT"/>
              </w:rPr>
              <w:pict w14:anchorId="4EE88959">
                <v:shape id="_x0000_i1026" type="#_x0000_t75" style="width:267.6pt;height:208.2pt">
                  <v:imagedata r:id="rId22" o:title="aluno_rec_350" croptop="4207f"/>
                </v:shape>
              </w:pict>
            </w:r>
          </w:p>
        </w:tc>
        <w:tc>
          <w:tcPr>
            <w:tcW w:w="5387" w:type="dxa"/>
            <w:tcMar>
              <w:left w:w="0" w:type="dxa"/>
              <w:right w:w="0" w:type="dxa"/>
            </w:tcMar>
          </w:tcPr>
          <w:p w14:paraId="493765E2" w14:textId="1BB67C2F" w:rsidR="00183CEB" w:rsidRDefault="001D3CAF" w:rsidP="00BD24AC">
            <w:pPr>
              <w:rPr>
                <w:lang w:val="pt-PT"/>
              </w:rPr>
            </w:pPr>
            <w:r>
              <w:rPr>
                <w:lang w:val="pt-PT"/>
              </w:rPr>
              <w:pict w14:anchorId="462C0E03">
                <v:shape id="_x0000_i1027" type="#_x0000_t75" style="width:267.6pt;height:208.8pt">
                  <v:imagedata r:id="rId23" o:title="ee_rec_350" croptop="3985f"/>
                </v:shape>
              </w:pict>
            </w:r>
          </w:p>
        </w:tc>
      </w:tr>
    </w:tbl>
    <w:p w14:paraId="21BFDDC1" w14:textId="4EDB3D30" w:rsidR="00183CEB" w:rsidRDefault="007865F4" w:rsidP="00967295">
      <w:pPr>
        <w:pStyle w:val="Ttulo1"/>
        <w:jc w:val="both"/>
        <w:rPr>
          <w:sz w:val="48"/>
          <w:szCs w:val="48"/>
          <w:lang w:val="pt-PT"/>
        </w:rPr>
      </w:pPr>
      <w:r w:rsidRPr="007865F4">
        <w:rPr>
          <w:sz w:val="48"/>
          <w:szCs w:val="48"/>
          <w:lang w:val="pt-PT"/>
        </w:rPr>
        <w:lastRenderedPageBreak/>
        <w:t>CARREGAMENTO DO SALDO EM CARTÃO</w:t>
      </w:r>
    </w:p>
    <w:p w14:paraId="2AF2C4E6" w14:textId="0FF3415A" w:rsidR="00A84117" w:rsidRDefault="003C2932" w:rsidP="00252F85">
      <w:pPr>
        <w:spacing w:line="276" w:lineRule="auto"/>
        <w:jc w:val="both"/>
        <w:rPr>
          <w:lang w:val="pt-PT"/>
        </w:rPr>
      </w:pPr>
      <w:r>
        <w:rPr>
          <w:lang w:val="pt-PT"/>
        </w:rPr>
        <w:t>O</w:t>
      </w:r>
      <w:r w:rsidR="00967295">
        <w:rPr>
          <w:lang w:val="pt-PT"/>
        </w:rPr>
        <w:t xml:space="preserve"> carregamento online, implica um registo inicial e só de seguida ficará disponível a possibilidade de </w:t>
      </w:r>
      <w:r>
        <w:rPr>
          <w:lang w:val="pt-PT"/>
        </w:rPr>
        <w:t>carregar o saldo em cartão</w:t>
      </w:r>
      <w:r w:rsidR="00967295">
        <w:rPr>
          <w:lang w:val="pt-PT"/>
        </w:rPr>
        <w:t xml:space="preserve">. Esta opção só está disponível ao Encarregado de Educação, pelo que a autenticação no </w:t>
      </w:r>
      <w:r w:rsidR="00B5141D">
        <w:rPr>
          <w:lang w:val="pt-PT"/>
        </w:rPr>
        <w:t>GIAE Online, deverá ser efetuada</w:t>
      </w:r>
      <w:r w:rsidR="00967295">
        <w:rPr>
          <w:lang w:val="pt-PT"/>
        </w:rPr>
        <w:t xml:space="preserve"> com o utilizador do Encarregado de Educação (ex. “ee12345”).</w:t>
      </w:r>
      <w:r w:rsidR="00A84117">
        <w:rPr>
          <w:lang w:val="pt-PT"/>
        </w:rPr>
        <w:t xml:space="preserve"> </w:t>
      </w:r>
      <w:r w:rsidR="00A84117" w:rsidRPr="00A84117">
        <w:rPr>
          <w:b/>
          <w:lang w:val="pt-PT"/>
        </w:rPr>
        <w:t>NOTA</w:t>
      </w:r>
      <w:r w:rsidR="00A84117">
        <w:rPr>
          <w:lang w:val="pt-PT"/>
        </w:rPr>
        <w:t xml:space="preserve">: </w:t>
      </w:r>
      <w:r w:rsidR="00A84117" w:rsidRPr="00A84117">
        <w:rPr>
          <w:u w:val="single"/>
          <w:lang w:val="pt-PT"/>
        </w:rPr>
        <w:t>Basta um registo por utilizador, mesmo que</w:t>
      </w:r>
      <w:r w:rsidR="00492079">
        <w:rPr>
          <w:u w:val="single"/>
          <w:lang w:val="pt-PT"/>
        </w:rPr>
        <w:t xml:space="preserve"> o Enc. Educação</w:t>
      </w:r>
      <w:r w:rsidR="00A84117" w:rsidRPr="00A84117">
        <w:rPr>
          <w:u w:val="single"/>
          <w:lang w:val="pt-PT"/>
        </w:rPr>
        <w:t xml:space="preserve"> tenha vários educandos em </w:t>
      </w:r>
      <w:r w:rsidR="00492079">
        <w:rPr>
          <w:u w:val="single"/>
          <w:lang w:val="pt-PT"/>
        </w:rPr>
        <w:t>diferentes</w:t>
      </w:r>
      <w:r w:rsidR="00A84117" w:rsidRPr="00A84117">
        <w:rPr>
          <w:u w:val="single"/>
          <w:lang w:val="pt-PT"/>
        </w:rPr>
        <w:t xml:space="preserve"> estabelecimentos de ensino.</w:t>
      </w:r>
    </w:p>
    <w:p w14:paraId="5682DF83" w14:textId="5D537CDC" w:rsidR="00967295" w:rsidRDefault="00967295" w:rsidP="00967295">
      <w:pPr>
        <w:pStyle w:val="Ttulo2"/>
        <w:jc w:val="both"/>
        <w:rPr>
          <w:lang w:val="pt-PT"/>
        </w:rPr>
      </w:pPr>
      <w:r>
        <w:rPr>
          <w:lang w:val="pt-PT"/>
        </w:rPr>
        <w:t>Registo inicial</w:t>
      </w:r>
    </w:p>
    <w:p w14:paraId="1C1B27C7" w14:textId="574E6243" w:rsidR="007865F4" w:rsidRDefault="007865F4" w:rsidP="00967295">
      <w:pPr>
        <w:jc w:val="both"/>
        <w:rPr>
          <w:lang w:val="pt-PT"/>
        </w:rPr>
      </w:pPr>
      <w:r>
        <w:rPr>
          <w:lang w:val="pt-PT"/>
        </w:rPr>
        <w:t xml:space="preserve">Aceda à opção </w:t>
      </w:r>
      <w:r w:rsidR="00967295">
        <w:rPr>
          <w:lang w:val="pt-PT"/>
        </w:rPr>
        <w:t>“</w:t>
      </w:r>
      <w:r w:rsidR="00967295" w:rsidRPr="00967295">
        <w:rPr>
          <w:b/>
          <w:lang w:val="pt-PT"/>
        </w:rPr>
        <w:t>Meu Menu – Carregamentos</w:t>
      </w:r>
      <w:r w:rsidR="00967295">
        <w:rPr>
          <w:lang w:val="pt-PT"/>
        </w:rPr>
        <w:t>” e clique no botão “</w:t>
      </w:r>
      <w:r w:rsidR="00967295" w:rsidRPr="00B5141D">
        <w:rPr>
          <w:b/>
          <w:lang w:val="pt-PT"/>
        </w:rPr>
        <w:t>registo</w:t>
      </w:r>
      <w:r w:rsidR="00967295">
        <w:rPr>
          <w:lang w:val="pt-PT"/>
        </w:rPr>
        <w:t>”.</w:t>
      </w:r>
    </w:p>
    <w:p w14:paraId="66E9E5A0" w14:textId="163ED370" w:rsidR="00967295" w:rsidRDefault="001D3CAF" w:rsidP="00967295">
      <w:pPr>
        <w:jc w:val="both"/>
        <w:rPr>
          <w:lang w:val="pt-PT"/>
        </w:rPr>
      </w:pPr>
      <w:r>
        <w:rPr>
          <w:lang w:val="pt-PT"/>
        </w:rPr>
        <w:pict w14:anchorId="57DB25D9">
          <v:shape id="_x0000_i1028" type="#_x0000_t75" style="width:466.2pt;height:180.6pt">
            <v:imagedata r:id="rId24" o:title="carr_reg1"/>
          </v:shape>
        </w:pict>
      </w:r>
    </w:p>
    <w:p w14:paraId="751C87FE" w14:textId="7F977D1A" w:rsidR="00967295" w:rsidRDefault="00967295" w:rsidP="00252F85">
      <w:pPr>
        <w:spacing w:line="276" w:lineRule="auto"/>
        <w:jc w:val="both"/>
        <w:rPr>
          <w:lang w:val="pt-PT"/>
        </w:rPr>
      </w:pPr>
      <w:r>
        <w:rPr>
          <w:lang w:val="pt-PT"/>
        </w:rPr>
        <w:t>Preencha todos os campos</w:t>
      </w:r>
      <w:r w:rsidRPr="00967295">
        <w:rPr>
          <w:lang w:val="pt-PT"/>
        </w:rPr>
        <w:t>, que poderão ser introduzidos de forma automática</w:t>
      </w:r>
      <w:r>
        <w:rPr>
          <w:lang w:val="pt-PT"/>
        </w:rPr>
        <w:t>,</w:t>
      </w:r>
      <w:r w:rsidRPr="00967295">
        <w:rPr>
          <w:lang w:val="pt-PT"/>
        </w:rPr>
        <w:t xml:space="preserve"> clicando em </w:t>
      </w:r>
      <w:r>
        <w:rPr>
          <w:lang w:val="pt-PT"/>
        </w:rPr>
        <w:t>“</w:t>
      </w:r>
      <w:r w:rsidRPr="00967295">
        <w:rPr>
          <w:b/>
          <w:lang w:val="pt-PT"/>
        </w:rPr>
        <w:t>Preencher com os dados do utente</w:t>
      </w:r>
      <w:r>
        <w:rPr>
          <w:lang w:val="pt-PT"/>
        </w:rPr>
        <w:t>”</w:t>
      </w:r>
      <w:r w:rsidRPr="00967295">
        <w:rPr>
          <w:lang w:val="pt-PT"/>
        </w:rPr>
        <w:t xml:space="preserve"> (ponto 1).</w:t>
      </w:r>
      <w:r>
        <w:rPr>
          <w:lang w:val="pt-PT"/>
        </w:rPr>
        <w:t xml:space="preserve"> </w:t>
      </w:r>
      <w:r w:rsidRPr="00967295">
        <w:rPr>
          <w:lang w:val="pt-PT"/>
        </w:rPr>
        <w:t xml:space="preserve">Consulte as </w:t>
      </w:r>
      <w:r w:rsidRPr="007911EA">
        <w:rPr>
          <w:i/>
          <w:lang w:val="pt-PT"/>
        </w:rPr>
        <w:t>Condições Gerais de Utilização</w:t>
      </w:r>
      <w:r w:rsidR="007911EA">
        <w:rPr>
          <w:lang w:val="pt-PT"/>
        </w:rPr>
        <w:t>, a</w:t>
      </w:r>
      <w:r w:rsidRPr="00967295">
        <w:rPr>
          <w:lang w:val="pt-PT"/>
        </w:rPr>
        <w:t xml:space="preserve"> </w:t>
      </w:r>
      <w:r w:rsidRPr="007911EA">
        <w:rPr>
          <w:i/>
          <w:lang w:val="pt-PT"/>
        </w:rPr>
        <w:t>Política de Proteção de Dados</w:t>
      </w:r>
      <w:r w:rsidRPr="00967295">
        <w:rPr>
          <w:lang w:val="pt-PT"/>
        </w:rPr>
        <w:t xml:space="preserve"> (ponto 2) e confirme que tem conhecimento das mesmas (ponto 2).</w:t>
      </w:r>
      <w:r w:rsidR="00252F85">
        <w:rPr>
          <w:lang w:val="pt-PT"/>
        </w:rPr>
        <w:t xml:space="preserve"> </w:t>
      </w:r>
      <w:r w:rsidRPr="00967295">
        <w:rPr>
          <w:lang w:val="pt-PT"/>
        </w:rPr>
        <w:t xml:space="preserve">Termine clicando em </w:t>
      </w:r>
      <w:r>
        <w:rPr>
          <w:lang w:val="pt-PT"/>
        </w:rPr>
        <w:t>“</w:t>
      </w:r>
      <w:r w:rsidRPr="00967295">
        <w:rPr>
          <w:b/>
          <w:lang w:val="pt-PT"/>
        </w:rPr>
        <w:t>Registar</w:t>
      </w:r>
      <w:r>
        <w:rPr>
          <w:lang w:val="pt-PT"/>
        </w:rPr>
        <w:t>”</w:t>
      </w:r>
      <w:r w:rsidRPr="00967295">
        <w:rPr>
          <w:lang w:val="pt-PT"/>
        </w:rPr>
        <w:t>.</w:t>
      </w:r>
      <w:r w:rsidR="00A84117">
        <w:rPr>
          <w:lang w:val="pt-PT"/>
        </w:rPr>
        <w:t xml:space="preserve"> </w:t>
      </w:r>
    </w:p>
    <w:p w14:paraId="1F0C243E" w14:textId="2979E811" w:rsidR="00967295" w:rsidRDefault="001D3CAF" w:rsidP="00967295">
      <w:pPr>
        <w:jc w:val="both"/>
        <w:rPr>
          <w:lang w:val="pt-PT"/>
        </w:rPr>
      </w:pPr>
      <w:r>
        <w:rPr>
          <w:lang w:val="pt-PT"/>
        </w:rPr>
        <w:pict w14:anchorId="63DE8BF0">
          <v:shape id="_x0000_i1029" type="#_x0000_t75" style="width:466.2pt;height:280.2pt">
            <v:imagedata r:id="rId25" o:title="carr_reg2"/>
          </v:shape>
        </w:pict>
      </w:r>
    </w:p>
    <w:p w14:paraId="43B49C11" w14:textId="4825FA32" w:rsidR="00A84117" w:rsidRDefault="00A84117" w:rsidP="00A84117">
      <w:pPr>
        <w:pStyle w:val="Ttulo2"/>
        <w:rPr>
          <w:lang w:val="pt-PT"/>
        </w:rPr>
      </w:pPr>
      <w:r>
        <w:rPr>
          <w:lang w:val="pt-PT"/>
        </w:rPr>
        <w:lastRenderedPageBreak/>
        <w:t>Carregamento</w:t>
      </w:r>
    </w:p>
    <w:p w14:paraId="0FFE9FA4" w14:textId="77777777" w:rsidR="007911EA" w:rsidRDefault="00E520FA" w:rsidP="00E520FA">
      <w:pPr>
        <w:jc w:val="both"/>
        <w:rPr>
          <w:lang w:val="pt-PT"/>
        </w:rPr>
      </w:pPr>
      <w:r>
        <w:rPr>
          <w:lang w:val="pt-PT"/>
        </w:rPr>
        <w:t>Aceda à opção “</w:t>
      </w:r>
      <w:r w:rsidRPr="00366DCC">
        <w:rPr>
          <w:b/>
          <w:lang w:val="pt-PT"/>
        </w:rPr>
        <w:t>Meu</w:t>
      </w:r>
      <w:r w:rsidRPr="007911EA">
        <w:rPr>
          <w:lang w:val="pt-PT"/>
        </w:rPr>
        <w:t xml:space="preserve"> </w:t>
      </w:r>
      <w:r w:rsidRPr="00366DCC">
        <w:rPr>
          <w:b/>
          <w:lang w:val="pt-PT"/>
        </w:rPr>
        <w:t>Menu</w:t>
      </w:r>
      <w:r w:rsidRPr="007911EA">
        <w:rPr>
          <w:lang w:val="pt-PT"/>
        </w:rPr>
        <w:t xml:space="preserve"> – </w:t>
      </w:r>
      <w:r w:rsidRPr="00366DCC">
        <w:rPr>
          <w:b/>
          <w:lang w:val="pt-PT"/>
        </w:rPr>
        <w:t>Carregamentos</w:t>
      </w:r>
      <w:r w:rsidR="007911EA">
        <w:rPr>
          <w:lang w:val="pt-PT"/>
        </w:rPr>
        <w:t>” e autentique-se com os dados definidos no registo.</w:t>
      </w:r>
    </w:p>
    <w:p w14:paraId="64391A71" w14:textId="2C128584" w:rsidR="00E520FA" w:rsidRDefault="007911EA" w:rsidP="00E520FA">
      <w:pPr>
        <w:jc w:val="both"/>
        <w:rPr>
          <w:lang w:val="pt-PT"/>
        </w:rPr>
      </w:pPr>
      <w:r>
        <w:rPr>
          <w:lang w:val="pt-PT"/>
        </w:rPr>
        <w:t>C</w:t>
      </w:r>
      <w:r w:rsidR="00E520FA">
        <w:rPr>
          <w:lang w:val="pt-PT"/>
        </w:rPr>
        <w:t>lique no separador “</w:t>
      </w:r>
      <w:r w:rsidR="00E520FA" w:rsidRPr="00366DCC">
        <w:rPr>
          <w:b/>
          <w:lang w:val="pt-PT"/>
        </w:rPr>
        <w:t>Carregamento</w:t>
      </w:r>
      <w:r w:rsidR="00E520FA">
        <w:rPr>
          <w:lang w:val="pt-PT"/>
        </w:rPr>
        <w:t xml:space="preserve">” (ponto 1) </w:t>
      </w:r>
      <w:r w:rsidR="00E520FA" w:rsidRPr="00E520FA">
        <w:rPr>
          <w:lang w:val="pt-PT"/>
        </w:rPr>
        <w:t>e selecione qual o método de pagamento (ponto 2).</w:t>
      </w:r>
    </w:p>
    <w:p w14:paraId="7D655785" w14:textId="164CB402" w:rsidR="00E520FA" w:rsidRDefault="001D3CAF" w:rsidP="00E520FA">
      <w:pPr>
        <w:jc w:val="both"/>
        <w:rPr>
          <w:lang w:val="pt-PT"/>
        </w:rPr>
      </w:pPr>
      <w:r>
        <w:rPr>
          <w:lang w:val="pt-PT"/>
        </w:rPr>
        <w:pict w14:anchorId="4D60AA50">
          <v:shape id="_x0000_i1030" type="#_x0000_t75" style="width:466.2pt;height:231.6pt">
            <v:imagedata r:id="rId26" o:title="c5"/>
          </v:shape>
        </w:pict>
      </w:r>
    </w:p>
    <w:p w14:paraId="3A0E0D6E" w14:textId="2B23DC85" w:rsidR="00A84117" w:rsidRDefault="00E520FA" w:rsidP="00967295">
      <w:pPr>
        <w:jc w:val="both"/>
        <w:rPr>
          <w:lang w:val="pt-PT"/>
        </w:rPr>
      </w:pPr>
      <w:r w:rsidRPr="00E520FA">
        <w:rPr>
          <w:lang w:val="pt-PT"/>
        </w:rPr>
        <w:t xml:space="preserve">Na janela </w:t>
      </w:r>
      <w:r w:rsidR="00366DCC">
        <w:rPr>
          <w:lang w:val="pt-PT"/>
        </w:rPr>
        <w:t xml:space="preserve">seguinte, </w:t>
      </w:r>
      <w:r w:rsidRPr="00E520FA">
        <w:rPr>
          <w:lang w:val="pt-PT"/>
        </w:rPr>
        <w:t xml:space="preserve">introduza (ponto 1) ou selecione (ponto 2) o montante a carregar em cartão. Confirme os valores (ponto 3) e finalize clicando em </w:t>
      </w:r>
      <w:r w:rsidR="00D92460">
        <w:rPr>
          <w:lang w:val="pt-PT"/>
        </w:rPr>
        <w:t>“</w:t>
      </w:r>
      <w:r w:rsidRPr="00366DCC">
        <w:rPr>
          <w:b/>
          <w:lang w:val="pt-PT"/>
        </w:rPr>
        <w:t>Continuar</w:t>
      </w:r>
      <w:r w:rsidR="00D92460" w:rsidRPr="007911EA">
        <w:rPr>
          <w:lang w:val="pt-PT"/>
        </w:rPr>
        <w:t>”</w:t>
      </w:r>
      <w:r w:rsidRPr="00E520FA">
        <w:rPr>
          <w:lang w:val="pt-PT"/>
        </w:rPr>
        <w:t xml:space="preserve"> (ponto 4).</w:t>
      </w:r>
    </w:p>
    <w:p w14:paraId="66286AA7" w14:textId="5D2528BC" w:rsidR="00E520FA" w:rsidRDefault="001D3CAF" w:rsidP="00967295">
      <w:pPr>
        <w:jc w:val="both"/>
        <w:rPr>
          <w:lang w:val="pt-PT"/>
        </w:rPr>
      </w:pPr>
      <w:r>
        <w:rPr>
          <w:lang w:val="pt-PT"/>
        </w:rPr>
        <w:pict w14:anchorId="2D660FD8">
          <v:shape id="_x0000_i1031" type="#_x0000_t75" style="width:466.2pt;height:235.2pt">
            <v:imagedata r:id="rId27" o:title="c6"/>
          </v:shape>
        </w:pict>
      </w:r>
    </w:p>
    <w:p w14:paraId="43479AF2" w14:textId="77777777" w:rsidR="00D92460" w:rsidRDefault="00D92460">
      <w:pPr>
        <w:rPr>
          <w:lang w:val="pt-PT"/>
        </w:rPr>
      </w:pPr>
      <w:r>
        <w:rPr>
          <w:lang w:val="pt-PT"/>
        </w:rPr>
        <w:br w:type="page"/>
      </w:r>
    </w:p>
    <w:p w14:paraId="31B8BC89" w14:textId="20BD5F07" w:rsidR="00E520FA" w:rsidRDefault="00E520FA" w:rsidP="00967295">
      <w:pPr>
        <w:jc w:val="both"/>
        <w:rPr>
          <w:lang w:val="pt-PT"/>
        </w:rPr>
      </w:pPr>
      <w:r w:rsidRPr="00E520FA">
        <w:rPr>
          <w:lang w:val="pt-PT"/>
        </w:rPr>
        <w:lastRenderedPageBreak/>
        <w:t>Ao selecionar “</w:t>
      </w:r>
      <w:r w:rsidRPr="00D92460">
        <w:rPr>
          <w:b/>
          <w:lang w:val="pt-PT"/>
        </w:rPr>
        <w:t>Multibanco</w:t>
      </w:r>
      <w:r w:rsidRPr="00E520FA">
        <w:rPr>
          <w:lang w:val="pt-PT"/>
        </w:rPr>
        <w:t xml:space="preserve">”, no passo seguinte será apresentada a “Entidade” e “Referência” gerada para pagamento, que poderá ser consultada no separador </w:t>
      </w:r>
      <w:r w:rsidR="00366DCC">
        <w:rPr>
          <w:lang w:val="pt-PT"/>
        </w:rPr>
        <w:t>“</w:t>
      </w:r>
      <w:r w:rsidRPr="00366DCC">
        <w:rPr>
          <w:b/>
          <w:lang w:val="pt-PT"/>
        </w:rPr>
        <w:t>Referências MB</w:t>
      </w:r>
      <w:r w:rsidR="00366DCC">
        <w:rPr>
          <w:b/>
          <w:lang w:val="pt-PT"/>
        </w:rPr>
        <w:t>”</w:t>
      </w:r>
      <w:r w:rsidRPr="00E520FA">
        <w:rPr>
          <w:lang w:val="pt-PT"/>
        </w:rPr>
        <w:t>.</w:t>
      </w:r>
    </w:p>
    <w:p w14:paraId="7598A91B" w14:textId="63E0259C" w:rsidR="00D92460" w:rsidRDefault="001D3CAF" w:rsidP="00967295">
      <w:pPr>
        <w:jc w:val="both"/>
        <w:rPr>
          <w:lang w:val="pt-PT"/>
        </w:rPr>
      </w:pPr>
      <w:r>
        <w:rPr>
          <w:lang w:val="pt-PT"/>
        </w:rPr>
        <w:pict w14:anchorId="3A18BADB">
          <v:shape id="_x0000_i1032" type="#_x0000_t75" style="width:466.2pt;height:280.2pt">
            <v:imagedata r:id="rId28" o:title="c8"/>
          </v:shape>
        </w:pict>
      </w:r>
    </w:p>
    <w:p w14:paraId="29334B25" w14:textId="2407CB96" w:rsidR="00303377" w:rsidRDefault="00303377" w:rsidP="00252F85">
      <w:pPr>
        <w:pStyle w:val="Ttulo2"/>
        <w:rPr>
          <w:lang w:val="pt-PT"/>
        </w:rPr>
      </w:pPr>
      <w:r>
        <w:rPr>
          <w:lang w:val="pt-PT"/>
        </w:rPr>
        <w:t>Aquisição de refeições</w:t>
      </w:r>
    </w:p>
    <w:p w14:paraId="5E701D0C" w14:textId="6112AD8F" w:rsidR="00F6667E" w:rsidRDefault="00F6667E" w:rsidP="00521EAD">
      <w:pPr>
        <w:jc w:val="both"/>
        <w:rPr>
          <w:lang w:val="pt-PT"/>
        </w:rPr>
      </w:pPr>
      <w:r>
        <w:rPr>
          <w:lang w:val="pt-PT"/>
        </w:rPr>
        <w:t xml:space="preserve">Aceda à </w:t>
      </w:r>
      <w:proofErr w:type="gramStart"/>
      <w:r>
        <w:rPr>
          <w:lang w:val="pt-PT"/>
        </w:rPr>
        <w:t>opção ”</w:t>
      </w:r>
      <w:r w:rsidRPr="00F6667E">
        <w:rPr>
          <w:b/>
          <w:lang w:val="pt-PT"/>
        </w:rPr>
        <w:t>Meu</w:t>
      </w:r>
      <w:proofErr w:type="gramEnd"/>
      <w:r w:rsidRPr="00F6667E">
        <w:rPr>
          <w:b/>
          <w:lang w:val="pt-PT"/>
        </w:rPr>
        <w:t xml:space="preserve"> Menu-Refeições-Aquisição</w:t>
      </w:r>
      <w:r>
        <w:rPr>
          <w:lang w:val="pt-PT"/>
        </w:rPr>
        <w:t xml:space="preserve">”. </w:t>
      </w:r>
      <w:r w:rsidR="00521EAD">
        <w:rPr>
          <w:lang w:val="pt-PT"/>
        </w:rPr>
        <w:t>Defina</w:t>
      </w:r>
      <w:r>
        <w:rPr>
          <w:lang w:val="pt-PT"/>
        </w:rPr>
        <w:t xml:space="preserve"> o </w:t>
      </w:r>
      <w:r w:rsidR="00AB1BBB">
        <w:rPr>
          <w:lang w:val="pt-PT"/>
        </w:rPr>
        <w:t>“</w:t>
      </w:r>
      <w:r w:rsidRPr="00AB1BBB">
        <w:rPr>
          <w:b/>
          <w:lang w:val="pt-PT"/>
        </w:rPr>
        <w:t>Refeitório</w:t>
      </w:r>
      <w:r w:rsidR="00AB1BBB">
        <w:rPr>
          <w:lang w:val="pt-PT"/>
        </w:rPr>
        <w:t>”</w:t>
      </w:r>
      <w:r>
        <w:rPr>
          <w:lang w:val="pt-PT"/>
        </w:rPr>
        <w:t xml:space="preserve"> (ponto 1), caso exista</w:t>
      </w:r>
      <w:r w:rsidR="00521EAD">
        <w:rPr>
          <w:lang w:val="pt-PT"/>
        </w:rPr>
        <w:t>m vários</w:t>
      </w:r>
      <w:r>
        <w:rPr>
          <w:lang w:val="pt-PT"/>
        </w:rPr>
        <w:t>.</w:t>
      </w:r>
      <w:r w:rsidR="00521EAD">
        <w:rPr>
          <w:lang w:val="pt-PT"/>
        </w:rPr>
        <w:t xml:space="preserve"> Selecione </w:t>
      </w:r>
      <w:r>
        <w:rPr>
          <w:lang w:val="pt-PT"/>
        </w:rPr>
        <w:t>o dia (ponto 2) e clique no detalhe (ponto 3) para visualizar a ementa.</w:t>
      </w:r>
      <w:r w:rsidR="00521EAD">
        <w:rPr>
          <w:lang w:val="pt-PT"/>
        </w:rPr>
        <w:t xml:space="preserve"> Clique em “</w:t>
      </w:r>
      <w:r w:rsidR="00521EAD" w:rsidRPr="00521EAD">
        <w:rPr>
          <w:b/>
          <w:lang w:val="pt-PT"/>
        </w:rPr>
        <w:t>comprar</w:t>
      </w:r>
      <w:r w:rsidR="00521EAD">
        <w:rPr>
          <w:lang w:val="pt-PT"/>
        </w:rPr>
        <w:t>” (ponto 4) para adicionar refeição ao carrinho. Repita para outros dias, se pretendido.</w:t>
      </w:r>
    </w:p>
    <w:p w14:paraId="4C0BFBF2" w14:textId="1A47428B" w:rsidR="00F6667E" w:rsidRDefault="001D3CAF" w:rsidP="00252F85">
      <w:pPr>
        <w:rPr>
          <w:lang w:val="pt-PT"/>
        </w:rPr>
      </w:pPr>
      <w:r>
        <w:rPr>
          <w:lang w:val="pt-PT"/>
        </w:rPr>
        <w:pict w14:anchorId="30BA3EBD">
          <v:shape id="_x0000_i1033" type="#_x0000_t75" style="width:465.6pt;height:307.2pt">
            <v:imagedata r:id="rId29" o:title="ref1"/>
          </v:shape>
        </w:pict>
      </w:r>
    </w:p>
    <w:p w14:paraId="6333B554" w14:textId="5ED5679C" w:rsidR="004372D3" w:rsidRDefault="004372D3" w:rsidP="004372D3">
      <w:pPr>
        <w:ind w:left="1440" w:hanging="1440"/>
        <w:rPr>
          <w:lang w:val="pt-PT"/>
        </w:rPr>
      </w:pPr>
      <w:r>
        <w:rPr>
          <w:lang w:val="pt-PT"/>
        </w:rPr>
        <w:lastRenderedPageBreak/>
        <w:t>Para finalizar, clique em “</w:t>
      </w:r>
      <w:r w:rsidRPr="00776154">
        <w:rPr>
          <w:b/>
          <w:lang w:val="pt-PT"/>
        </w:rPr>
        <w:t>Ver Carrinho</w:t>
      </w:r>
      <w:r>
        <w:rPr>
          <w:lang w:val="pt-PT"/>
        </w:rPr>
        <w:t>” (ponto 1).</w:t>
      </w:r>
    </w:p>
    <w:p w14:paraId="50D9798A" w14:textId="214F59C6" w:rsidR="00776154" w:rsidRDefault="00776154" w:rsidP="00776154">
      <w:pPr>
        <w:jc w:val="both"/>
        <w:rPr>
          <w:lang w:val="pt-PT"/>
        </w:rPr>
      </w:pPr>
      <w:r>
        <w:rPr>
          <w:lang w:val="pt-PT"/>
        </w:rPr>
        <w:t xml:space="preserve">Confirme as refeições selecionadas (ponto 2). Se necessário remover </w:t>
      </w:r>
      <w:r w:rsidR="00AB1BBB">
        <w:rPr>
          <w:lang w:val="pt-PT"/>
        </w:rPr>
        <w:t>alguma</w:t>
      </w:r>
      <w:r>
        <w:rPr>
          <w:lang w:val="pt-PT"/>
        </w:rPr>
        <w:t>, utilize o botão “</w:t>
      </w:r>
      <w:r w:rsidRPr="00776154">
        <w:rPr>
          <w:b/>
          <w:lang w:val="pt-PT"/>
        </w:rPr>
        <w:t>cancelar</w:t>
      </w:r>
      <w:r>
        <w:rPr>
          <w:lang w:val="pt-PT"/>
        </w:rPr>
        <w:t>” (ponto 3).</w:t>
      </w:r>
    </w:p>
    <w:p w14:paraId="0B69C26B" w14:textId="7F2CAE01" w:rsidR="00776154" w:rsidRDefault="00776154" w:rsidP="00776154">
      <w:pPr>
        <w:jc w:val="both"/>
        <w:rPr>
          <w:lang w:val="pt-PT"/>
        </w:rPr>
      </w:pPr>
      <w:r>
        <w:rPr>
          <w:lang w:val="pt-PT"/>
        </w:rPr>
        <w:t>Termine com um clique em “</w:t>
      </w:r>
      <w:r w:rsidRPr="00776154">
        <w:rPr>
          <w:b/>
          <w:lang w:val="pt-PT"/>
        </w:rPr>
        <w:t>Confirmar</w:t>
      </w:r>
      <w:r>
        <w:rPr>
          <w:lang w:val="pt-PT"/>
        </w:rPr>
        <w:t>” (ponto 4).</w:t>
      </w:r>
    </w:p>
    <w:p w14:paraId="24CF4183" w14:textId="68041B49" w:rsidR="00776154" w:rsidRPr="00252F85" w:rsidRDefault="001D3CAF" w:rsidP="004372D3">
      <w:pPr>
        <w:ind w:left="1440" w:hanging="1440"/>
        <w:rPr>
          <w:lang w:val="pt-PT"/>
        </w:rPr>
      </w:pPr>
      <w:r>
        <w:rPr>
          <w:lang w:val="pt-PT"/>
        </w:rPr>
        <w:pict w14:anchorId="70B75296">
          <v:shape id="_x0000_i1034" type="#_x0000_t75" style="width:466.2pt;height:5in">
            <v:imagedata r:id="rId30" o:title="ref2" cropbottom="676f"/>
          </v:shape>
        </w:pict>
      </w:r>
    </w:p>
    <w:sectPr w:rsidR="00776154" w:rsidRPr="00252F85" w:rsidSect="00BD24AC">
      <w:headerReference w:type="default" r:id="rId31"/>
      <w:footerReference w:type="default" r:id="rId32"/>
      <w:pgSz w:w="11907" w:h="16839" w:code="9"/>
      <w:pgMar w:top="1134" w:right="1134" w:bottom="284" w:left="1440" w:header="720" w:footer="524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03E336" w14:textId="77777777" w:rsidR="00171210" w:rsidRDefault="00171210" w:rsidP="005D7632">
      <w:pPr>
        <w:spacing w:after="0" w:line="240" w:lineRule="auto"/>
      </w:pPr>
      <w:r>
        <w:separator/>
      </w:r>
    </w:p>
  </w:endnote>
  <w:endnote w:type="continuationSeparator" w:id="0">
    <w:p w14:paraId="6482246E" w14:textId="77777777" w:rsidR="00171210" w:rsidRDefault="00171210" w:rsidP="005D76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EC3C9" w14:textId="64DD80D8" w:rsidR="00F40436" w:rsidRPr="00FD3205" w:rsidRDefault="00F40436" w:rsidP="005874AF">
    <w:pPr>
      <w:pStyle w:val="Rodap0"/>
      <w:rPr>
        <w:rFonts w:asciiTheme="majorHAnsi" w:hAnsiTheme="majorHAnsi" w:cstheme="majorHAnsi"/>
        <w:color w:val="767171" w:themeColor="background2" w:themeShade="80"/>
      </w:rPr>
    </w:pPr>
  </w:p>
  <w:p w14:paraId="08EC6A30" w14:textId="049C62F1" w:rsidR="00F40436" w:rsidRPr="00FD3205" w:rsidRDefault="002532EC" w:rsidP="002532EC">
    <w:pPr>
      <w:pStyle w:val="Rodap0"/>
      <w:jc w:val="center"/>
      <w:rPr>
        <w:rFonts w:asciiTheme="majorHAnsi" w:hAnsiTheme="majorHAnsi" w:cstheme="majorHAnsi"/>
        <w:color w:val="767171" w:themeColor="background2" w:themeShade="80"/>
      </w:rPr>
    </w:pPr>
    <w:r w:rsidRPr="00FD3205">
      <w:rPr>
        <w:rFonts w:asciiTheme="majorHAnsi" w:hAnsiTheme="majorHAnsi" w:cstheme="majorHAnsi"/>
        <w:color w:val="767171" w:themeColor="background2" w:themeShade="80"/>
      </w:rPr>
      <w:t>MICROABREU -</w:t>
    </w:r>
    <w:r w:rsidRPr="00FD3205">
      <w:rPr>
        <w:rFonts w:asciiTheme="majorHAnsi" w:hAnsiTheme="majorHAnsi" w:cstheme="majorHAnsi"/>
        <w:color w:val="767171" w:themeColor="background2" w:themeShade="80"/>
        <w:lang w:val="pt-PT"/>
      </w:rPr>
      <w:t xml:space="preserve"> Sistemas Informáticos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F1ABB6" w14:textId="77777777" w:rsidR="00171210" w:rsidRDefault="00171210" w:rsidP="005D7632">
      <w:pPr>
        <w:spacing w:after="0" w:line="240" w:lineRule="auto"/>
      </w:pPr>
      <w:r>
        <w:separator/>
      </w:r>
    </w:p>
  </w:footnote>
  <w:footnote w:type="continuationSeparator" w:id="0">
    <w:p w14:paraId="23DBE002" w14:textId="77777777" w:rsidR="00171210" w:rsidRDefault="00171210" w:rsidP="005D76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190065" w14:textId="3BAAF0D0" w:rsidR="00F40436" w:rsidRPr="002532EC" w:rsidRDefault="00F40436" w:rsidP="002532EC">
    <w:pPr>
      <w:pStyle w:val="Rodap0"/>
      <w:rPr>
        <w:rFonts w:asciiTheme="majorHAnsi" w:hAnsiTheme="majorHAnsi" w:cstheme="majorHAnsi"/>
        <w:color w:val="767171" w:themeColor="background2" w:themeShade="80"/>
      </w:rPr>
    </w:pPr>
    <w:r w:rsidRPr="002532EC">
      <w:rPr>
        <w:rFonts w:asciiTheme="majorHAnsi" w:hAnsiTheme="majorHAnsi" w:cstheme="majorHAnsi"/>
        <w:noProof/>
        <w:color w:val="767171" w:themeColor="background2" w:themeShade="80"/>
        <w:lang w:val="pt-PT" w:eastAsia="pt-PT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3E547BA" wp14:editId="0DFD6385">
              <wp:simplePos x="0" y="0"/>
              <wp:positionH relativeFrom="column">
                <wp:posOffset>5772150</wp:posOffset>
              </wp:positionH>
              <wp:positionV relativeFrom="paragraph">
                <wp:posOffset>-219075</wp:posOffset>
              </wp:positionV>
              <wp:extent cx="534035" cy="375285"/>
              <wp:effectExtent l="0" t="0" r="0" b="0"/>
              <wp:wrapNone/>
              <wp:docPr id="172" name="Caixa de Texto 1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4035" cy="3752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72702A4" w14:textId="77777777" w:rsidR="00F40436" w:rsidRDefault="00F40436" w:rsidP="00DA3E0D">
                          <w:pPr>
                            <w:pStyle w:val="Cabealho0"/>
                            <w:jc w:val="right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AB1BBB" w:rsidRPr="00AB1BBB">
                            <w:rPr>
                              <w:noProof/>
                              <w:color w:val="FFFFFF" w:themeColor="background1"/>
                              <w:sz w:val="24"/>
                              <w:szCs w:val="24"/>
                              <w:lang w:val="pt-PT"/>
                            </w:rPr>
                            <w:t>3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E547BA" id="_x0000_t202" coordsize="21600,21600" o:spt="202" path="m,l,21600r21600,l21600,xe">
              <v:stroke joinstyle="miter"/>
              <v:path gradientshapeok="t" o:connecttype="rect"/>
            </v:shapetype>
            <v:shape id="Caixa de Texto 172" o:spid="_x0000_s1028" type="#_x0000_t202" style="position:absolute;margin-left:454.5pt;margin-top:-17.25pt;width:42.05pt;height:29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" filled="f" stroked="f" strokeweight=".5pt">
              <v:textbox inset=",7.2pt,,7.2pt">
                <w:txbxContent>
                  <w:p w14:paraId="372702A4" w14:textId="77777777" w:rsidR="00F40436" w:rsidRDefault="00F40436" w:rsidP="00DA3E0D">
                    <w:pPr>
                      <w:pStyle w:val="Cabealho0"/>
                      <w:jc w:val="right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>
                      <w:rPr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="00AB1BBB" w:rsidRPr="00AB1BBB">
                      <w:rPr>
                        <w:noProof/>
                        <w:color w:val="FFFFFF" w:themeColor="background1"/>
                        <w:sz w:val="24"/>
                        <w:szCs w:val="24"/>
                        <w:lang w:val="pt-PT"/>
                      </w:rPr>
                      <w:t>3</w:t>
                    </w:r>
                    <w:r>
                      <w:rPr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2532EC">
      <w:rPr>
        <w:rFonts w:asciiTheme="majorHAnsi" w:hAnsiTheme="majorHAnsi" w:cstheme="majorHAnsi"/>
        <w:noProof/>
        <w:color w:val="767171" w:themeColor="background2" w:themeShade="80"/>
        <w:lang w:val="pt-PT" w:eastAsia="pt-PT"/>
      </w:rPr>
      <w:drawing>
        <wp:anchor distT="0" distB="0" distL="114300" distR="114300" simplePos="0" relativeHeight="251659264" behindDoc="1" locked="0" layoutInCell="1" allowOverlap="1" wp14:anchorId="4CDF9A97" wp14:editId="393A7251">
          <wp:simplePos x="0" y="0"/>
          <wp:positionH relativeFrom="column">
            <wp:posOffset>5046356</wp:posOffset>
          </wp:positionH>
          <wp:positionV relativeFrom="paragraph">
            <wp:posOffset>-249902</wp:posOffset>
          </wp:positionV>
          <wp:extent cx="1374263" cy="948906"/>
          <wp:effectExtent l="0" t="0" r="0" b="3810"/>
          <wp:wrapNone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pagina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4263" cy="9489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532EC" w:rsidRPr="002532EC">
      <w:rPr>
        <w:rFonts w:asciiTheme="majorHAnsi" w:hAnsiTheme="majorHAnsi" w:cstheme="majorHAnsi"/>
        <w:color w:val="767171" w:themeColor="background2" w:themeShade="80"/>
      </w:rPr>
      <w:t>GIAE - GESTÃO INTEGRADA ADMINISTRAÇÃO ESCOLAR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0DFCBE9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pt;visibility:visible;mso-wrap-style:square" o:bullet="t">
        <v:imagedata r:id="rId1" o:title=""/>
      </v:shape>
    </w:pict>
  </w:numPicBullet>
  <w:abstractNum w:abstractNumId="0" w15:restartNumberingAfterBreak="0">
    <w:nsid w:val="0029440B"/>
    <w:multiLevelType w:val="hybridMultilevel"/>
    <w:tmpl w:val="2D7A264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713CE"/>
    <w:multiLevelType w:val="hybridMultilevel"/>
    <w:tmpl w:val="D0AC1022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62103"/>
    <w:multiLevelType w:val="hybridMultilevel"/>
    <w:tmpl w:val="2B3274C4"/>
    <w:lvl w:ilvl="0" w:tplc="08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9C16D82"/>
    <w:multiLevelType w:val="hybridMultilevel"/>
    <w:tmpl w:val="B51EE4D0"/>
    <w:lvl w:ilvl="0" w:tplc="08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0C31726A"/>
    <w:multiLevelType w:val="multilevel"/>
    <w:tmpl w:val="08B8E0A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0C3C12AA"/>
    <w:multiLevelType w:val="hybridMultilevel"/>
    <w:tmpl w:val="27EA8260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FB0979"/>
    <w:multiLevelType w:val="hybridMultilevel"/>
    <w:tmpl w:val="3F10A40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7A2FB9"/>
    <w:multiLevelType w:val="hybridMultilevel"/>
    <w:tmpl w:val="1D7216F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707ECF"/>
    <w:multiLevelType w:val="hybridMultilevel"/>
    <w:tmpl w:val="CAF48C52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542B25"/>
    <w:multiLevelType w:val="hybridMultilevel"/>
    <w:tmpl w:val="C9F8CD1C"/>
    <w:lvl w:ilvl="0" w:tplc="CC70643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1F5799"/>
    <w:multiLevelType w:val="hybridMultilevel"/>
    <w:tmpl w:val="962CBEFE"/>
    <w:lvl w:ilvl="0" w:tplc="0816000F">
      <w:start w:val="1"/>
      <w:numFmt w:val="decimal"/>
      <w:lvlText w:val="%1."/>
      <w:lvlJc w:val="left"/>
      <w:pPr>
        <w:ind w:left="773" w:hanging="360"/>
      </w:pPr>
    </w:lvl>
    <w:lvl w:ilvl="1" w:tplc="08160019" w:tentative="1">
      <w:start w:val="1"/>
      <w:numFmt w:val="lowerLetter"/>
      <w:lvlText w:val="%2."/>
      <w:lvlJc w:val="left"/>
      <w:pPr>
        <w:ind w:left="1493" w:hanging="360"/>
      </w:pPr>
    </w:lvl>
    <w:lvl w:ilvl="2" w:tplc="0816001B" w:tentative="1">
      <w:start w:val="1"/>
      <w:numFmt w:val="lowerRoman"/>
      <w:lvlText w:val="%3."/>
      <w:lvlJc w:val="right"/>
      <w:pPr>
        <w:ind w:left="2213" w:hanging="180"/>
      </w:pPr>
    </w:lvl>
    <w:lvl w:ilvl="3" w:tplc="0816000F" w:tentative="1">
      <w:start w:val="1"/>
      <w:numFmt w:val="decimal"/>
      <w:lvlText w:val="%4."/>
      <w:lvlJc w:val="left"/>
      <w:pPr>
        <w:ind w:left="2933" w:hanging="360"/>
      </w:pPr>
    </w:lvl>
    <w:lvl w:ilvl="4" w:tplc="08160019" w:tentative="1">
      <w:start w:val="1"/>
      <w:numFmt w:val="lowerLetter"/>
      <w:lvlText w:val="%5."/>
      <w:lvlJc w:val="left"/>
      <w:pPr>
        <w:ind w:left="3653" w:hanging="360"/>
      </w:pPr>
    </w:lvl>
    <w:lvl w:ilvl="5" w:tplc="0816001B" w:tentative="1">
      <w:start w:val="1"/>
      <w:numFmt w:val="lowerRoman"/>
      <w:lvlText w:val="%6."/>
      <w:lvlJc w:val="right"/>
      <w:pPr>
        <w:ind w:left="4373" w:hanging="180"/>
      </w:pPr>
    </w:lvl>
    <w:lvl w:ilvl="6" w:tplc="0816000F" w:tentative="1">
      <w:start w:val="1"/>
      <w:numFmt w:val="decimal"/>
      <w:lvlText w:val="%7."/>
      <w:lvlJc w:val="left"/>
      <w:pPr>
        <w:ind w:left="5093" w:hanging="360"/>
      </w:pPr>
    </w:lvl>
    <w:lvl w:ilvl="7" w:tplc="08160019" w:tentative="1">
      <w:start w:val="1"/>
      <w:numFmt w:val="lowerLetter"/>
      <w:lvlText w:val="%8."/>
      <w:lvlJc w:val="left"/>
      <w:pPr>
        <w:ind w:left="5813" w:hanging="360"/>
      </w:pPr>
    </w:lvl>
    <w:lvl w:ilvl="8" w:tplc="0816001B" w:tentative="1">
      <w:start w:val="1"/>
      <w:numFmt w:val="lowerRoman"/>
      <w:lvlText w:val="%9."/>
      <w:lvlJc w:val="right"/>
      <w:pPr>
        <w:ind w:left="6533" w:hanging="180"/>
      </w:pPr>
    </w:lvl>
  </w:abstractNum>
  <w:abstractNum w:abstractNumId="11" w15:restartNumberingAfterBreak="0">
    <w:nsid w:val="2027330E"/>
    <w:multiLevelType w:val="hybridMultilevel"/>
    <w:tmpl w:val="A184B6C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EE34A4"/>
    <w:multiLevelType w:val="multilevel"/>
    <w:tmpl w:val="5BF689E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</w:rPr>
    </w:lvl>
  </w:abstractNum>
  <w:abstractNum w:abstractNumId="13" w15:restartNumberingAfterBreak="0">
    <w:nsid w:val="242546A7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77D3382"/>
    <w:multiLevelType w:val="hybridMultilevel"/>
    <w:tmpl w:val="663A3C6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9915F3"/>
    <w:multiLevelType w:val="hybridMultilevel"/>
    <w:tmpl w:val="6374B692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FA34DD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09D365B"/>
    <w:multiLevelType w:val="hybridMultilevel"/>
    <w:tmpl w:val="D2CEB056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29135E"/>
    <w:multiLevelType w:val="multilevel"/>
    <w:tmpl w:val="168690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880"/>
      </w:pPr>
      <w:rPr>
        <w:rFonts w:hint="default"/>
      </w:rPr>
    </w:lvl>
  </w:abstractNum>
  <w:abstractNum w:abstractNumId="19" w15:restartNumberingAfterBreak="0">
    <w:nsid w:val="35745E6F"/>
    <w:multiLevelType w:val="hybridMultilevel"/>
    <w:tmpl w:val="305EFF1C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F422CC"/>
    <w:multiLevelType w:val="multilevel"/>
    <w:tmpl w:val="9708AF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3F4E4585"/>
    <w:multiLevelType w:val="hybridMultilevel"/>
    <w:tmpl w:val="92C8ADF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777D51"/>
    <w:multiLevelType w:val="hybridMultilevel"/>
    <w:tmpl w:val="27EA8260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2A4089"/>
    <w:multiLevelType w:val="hybridMultilevel"/>
    <w:tmpl w:val="36748084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A61F0A"/>
    <w:multiLevelType w:val="multilevel"/>
    <w:tmpl w:val="DA1281EC"/>
    <w:lvl w:ilvl="0">
      <w:start w:val="2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</w:rPr>
    </w:lvl>
  </w:abstractNum>
  <w:abstractNum w:abstractNumId="25" w15:restartNumberingAfterBreak="0">
    <w:nsid w:val="4F344888"/>
    <w:multiLevelType w:val="hybridMultilevel"/>
    <w:tmpl w:val="A26A2648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FA5AA1"/>
    <w:multiLevelType w:val="multilevel"/>
    <w:tmpl w:val="823E16D8"/>
    <w:lvl w:ilvl="0">
      <w:start w:val="2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</w:rPr>
    </w:lvl>
  </w:abstractNum>
  <w:abstractNum w:abstractNumId="27" w15:restartNumberingAfterBreak="0">
    <w:nsid w:val="544065B3"/>
    <w:multiLevelType w:val="multilevel"/>
    <w:tmpl w:val="CEF63B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57B86C3D"/>
    <w:multiLevelType w:val="multilevel"/>
    <w:tmpl w:val="8D2E95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930" w:hanging="57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 w15:restartNumberingAfterBreak="0">
    <w:nsid w:val="57F46D65"/>
    <w:multiLevelType w:val="multilevel"/>
    <w:tmpl w:val="CEF63B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5B423BED"/>
    <w:multiLevelType w:val="hybridMultilevel"/>
    <w:tmpl w:val="5816A60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563CEF"/>
    <w:multiLevelType w:val="multilevel"/>
    <w:tmpl w:val="5E5A055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5C543FF8"/>
    <w:multiLevelType w:val="multilevel"/>
    <w:tmpl w:val="8D2E95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930" w:hanging="57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3" w15:restartNumberingAfterBreak="0">
    <w:nsid w:val="5F5103B0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0491BA5"/>
    <w:multiLevelType w:val="hybridMultilevel"/>
    <w:tmpl w:val="9D44DD8E"/>
    <w:lvl w:ilvl="0" w:tplc="3AD0C51E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0F54F63"/>
    <w:multiLevelType w:val="hybridMultilevel"/>
    <w:tmpl w:val="C3C2628A"/>
    <w:lvl w:ilvl="0" w:tplc="0816000F">
      <w:start w:val="1"/>
      <w:numFmt w:val="decimal"/>
      <w:lvlText w:val="%1."/>
      <w:lvlJc w:val="left"/>
      <w:pPr>
        <w:ind w:left="1494" w:hanging="360"/>
      </w:pPr>
    </w:lvl>
    <w:lvl w:ilvl="1" w:tplc="08160019" w:tentative="1">
      <w:start w:val="1"/>
      <w:numFmt w:val="lowerLetter"/>
      <w:lvlText w:val="%2."/>
      <w:lvlJc w:val="left"/>
      <w:pPr>
        <w:ind w:left="2214" w:hanging="360"/>
      </w:pPr>
    </w:lvl>
    <w:lvl w:ilvl="2" w:tplc="0816001B" w:tentative="1">
      <w:start w:val="1"/>
      <w:numFmt w:val="lowerRoman"/>
      <w:lvlText w:val="%3."/>
      <w:lvlJc w:val="right"/>
      <w:pPr>
        <w:ind w:left="2934" w:hanging="180"/>
      </w:pPr>
    </w:lvl>
    <w:lvl w:ilvl="3" w:tplc="0816000F" w:tentative="1">
      <w:start w:val="1"/>
      <w:numFmt w:val="decimal"/>
      <w:lvlText w:val="%4."/>
      <w:lvlJc w:val="left"/>
      <w:pPr>
        <w:ind w:left="3654" w:hanging="360"/>
      </w:pPr>
    </w:lvl>
    <w:lvl w:ilvl="4" w:tplc="08160019" w:tentative="1">
      <w:start w:val="1"/>
      <w:numFmt w:val="lowerLetter"/>
      <w:lvlText w:val="%5."/>
      <w:lvlJc w:val="left"/>
      <w:pPr>
        <w:ind w:left="4374" w:hanging="360"/>
      </w:pPr>
    </w:lvl>
    <w:lvl w:ilvl="5" w:tplc="0816001B" w:tentative="1">
      <w:start w:val="1"/>
      <w:numFmt w:val="lowerRoman"/>
      <w:lvlText w:val="%6."/>
      <w:lvlJc w:val="right"/>
      <w:pPr>
        <w:ind w:left="5094" w:hanging="180"/>
      </w:pPr>
    </w:lvl>
    <w:lvl w:ilvl="6" w:tplc="0816000F" w:tentative="1">
      <w:start w:val="1"/>
      <w:numFmt w:val="decimal"/>
      <w:lvlText w:val="%7."/>
      <w:lvlJc w:val="left"/>
      <w:pPr>
        <w:ind w:left="5814" w:hanging="360"/>
      </w:pPr>
    </w:lvl>
    <w:lvl w:ilvl="7" w:tplc="08160019" w:tentative="1">
      <w:start w:val="1"/>
      <w:numFmt w:val="lowerLetter"/>
      <w:lvlText w:val="%8."/>
      <w:lvlJc w:val="left"/>
      <w:pPr>
        <w:ind w:left="6534" w:hanging="360"/>
      </w:pPr>
    </w:lvl>
    <w:lvl w:ilvl="8" w:tplc="08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6" w15:restartNumberingAfterBreak="0">
    <w:nsid w:val="611124D7"/>
    <w:multiLevelType w:val="multilevel"/>
    <w:tmpl w:val="2A6CFF8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65B404C9"/>
    <w:multiLevelType w:val="multilevel"/>
    <w:tmpl w:val="4AAE5D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 w15:restartNumberingAfterBreak="0">
    <w:nsid w:val="6E475D32"/>
    <w:multiLevelType w:val="hybridMultilevel"/>
    <w:tmpl w:val="0366AC6C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0546EF"/>
    <w:multiLevelType w:val="multilevel"/>
    <w:tmpl w:val="4DA2A06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 w15:restartNumberingAfterBreak="0">
    <w:nsid w:val="7075015F"/>
    <w:multiLevelType w:val="hybridMultilevel"/>
    <w:tmpl w:val="C08AFE60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A52EAB"/>
    <w:multiLevelType w:val="hybridMultilevel"/>
    <w:tmpl w:val="39248A6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602AB4"/>
    <w:multiLevelType w:val="hybridMultilevel"/>
    <w:tmpl w:val="F97CB5E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DC50B2"/>
    <w:multiLevelType w:val="hybridMultilevel"/>
    <w:tmpl w:val="F6AE1D5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F91CEA"/>
    <w:multiLevelType w:val="hybridMultilevel"/>
    <w:tmpl w:val="E7729346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87314C5"/>
    <w:multiLevelType w:val="hybridMultilevel"/>
    <w:tmpl w:val="D182F2F2"/>
    <w:lvl w:ilvl="0" w:tplc="08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ADF1159"/>
    <w:multiLevelType w:val="hybridMultilevel"/>
    <w:tmpl w:val="79844B50"/>
    <w:lvl w:ilvl="0" w:tplc="4822C45E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C850DA"/>
    <w:multiLevelType w:val="hybridMultilevel"/>
    <w:tmpl w:val="0952DA34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EF55727"/>
    <w:multiLevelType w:val="multilevel"/>
    <w:tmpl w:val="73EA6A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Zero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Zero"/>
      <w:isLgl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880"/>
      </w:pPr>
      <w:rPr>
        <w:rFonts w:hint="default"/>
      </w:rPr>
    </w:lvl>
  </w:abstractNum>
  <w:num w:numId="1" w16cid:durableId="1948349568">
    <w:abstractNumId w:val="40"/>
  </w:num>
  <w:num w:numId="2" w16cid:durableId="546650918">
    <w:abstractNumId w:val="23"/>
  </w:num>
  <w:num w:numId="3" w16cid:durableId="1364402365">
    <w:abstractNumId w:val="34"/>
  </w:num>
  <w:num w:numId="4" w16cid:durableId="1302886758">
    <w:abstractNumId w:val="39"/>
  </w:num>
  <w:num w:numId="5" w16cid:durableId="1594708341">
    <w:abstractNumId w:val="4"/>
  </w:num>
  <w:num w:numId="6" w16cid:durableId="1868636779">
    <w:abstractNumId w:val="31"/>
  </w:num>
  <w:num w:numId="7" w16cid:durableId="442917504">
    <w:abstractNumId w:val="20"/>
  </w:num>
  <w:num w:numId="8" w16cid:durableId="1789471925">
    <w:abstractNumId w:val="29"/>
  </w:num>
  <w:num w:numId="9" w16cid:durableId="573470320">
    <w:abstractNumId w:val="27"/>
  </w:num>
  <w:num w:numId="10" w16cid:durableId="1731147596">
    <w:abstractNumId w:val="37"/>
  </w:num>
  <w:num w:numId="11" w16cid:durableId="88620866">
    <w:abstractNumId w:val="8"/>
  </w:num>
  <w:num w:numId="12" w16cid:durableId="1635527896">
    <w:abstractNumId w:val="43"/>
  </w:num>
  <w:num w:numId="13" w16cid:durableId="2097902167">
    <w:abstractNumId w:val="47"/>
  </w:num>
  <w:num w:numId="14" w16cid:durableId="871378120">
    <w:abstractNumId w:val="46"/>
  </w:num>
  <w:num w:numId="15" w16cid:durableId="2122722928">
    <w:abstractNumId w:val="19"/>
  </w:num>
  <w:num w:numId="16" w16cid:durableId="909120981">
    <w:abstractNumId w:val="25"/>
  </w:num>
  <w:num w:numId="17" w16cid:durableId="1902642180">
    <w:abstractNumId w:val="10"/>
  </w:num>
  <w:num w:numId="18" w16cid:durableId="1549606483">
    <w:abstractNumId w:val="38"/>
  </w:num>
  <w:num w:numId="19" w16cid:durableId="218127966">
    <w:abstractNumId w:val="15"/>
  </w:num>
  <w:num w:numId="20" w16cid:durableId="1029113260">
    <w:abstractNumId w:val="13"/>
  </w:num>
  <w:num w:numId="21" w16cid:durableId="641234485">
    <w:abstractNumId w:val="22"/>
  </w:num>
  <w:num w:numId="22" w16cid:durableId="971911395">
    <w:abstractNumId w:val="44"/>
  </w:num>
  <w:num w:numId="23" w16cid:durableId="2005354984">
    <w:abstractNumId w:val="5"/>
  </w:num>
  <w:num w:numId="24" w16cid:durableId="1301498390">
    <w:abstractNumId w:val="9"/>
  </w:num>
  <w:num w:numId="25" w16cid:durableId="554120048">
    <w:abstractNumId w:val="16"/>
  </w:num>
  <w:num w:numId="26" w16cid:durableId="282151719">
    <w:abstractNumId w:val="33"/>
  </w:num>
  <w:num w:numId="27" w16cid:durableId="96146896">
    <w:abstractNumId w:val="36"/>
  </w:num>
  <w:num w:numId="28" w16cid:durableId="2032149861">
    <w:abstractNumId w:val="41"/>
  </w:num>
  <w:num w:numId="29" w16cid:durableId="246114090">
    <w:abstractNumId w:val="21"/>
  </w:num>
  <w:num w:numId="30" w16cid:durableId="1770077462">
    <w:abstractNumId w:val="3"/>
  </w:num>
  <w:num w:numId="31" w16cid:durableId="460927596">
    <w:abstractNumId w:val="1"/>
  </w:num>
  <w:num w:numId="32" w16cid:durableId="310066184">
    <w:abstractNumId w:val="28"/>
  </w:num>
  <w:num w:numId="33" w16cid:durableId="1098021217">
    <w:abstractNumId w:val="11"/>
  </w:num>
  <w:num w:numId="34" w16cid:durableId="771827525">
    <w:abstractNumId w:val="35"/>
  </w:num>
  <w:num w:numId="35" w16cid:durableId="1487892174">
    <w:abstractNumId w:val="17"/>
  </w:num>
  <w:num w:numId="36" w16cid:durableId="694384501">
    <w:abstractNumId w:val="18"/>
  </w:num>
  <w:num w:numId="37" w16cid:durableId="1530989559">
    <w:abstractNumId w:val="45"/>
  </w:num>
  <w:num w:numId="38" w16cid:durableId="767193403">
    <w:abstractNumId w:val="48"/>
  </w:num>
  <w:num w:numId="39" w16cid:durableId="2008095145">
    <w:abstractNumId w:val="7"/>
  </w:num>
  <w:num w:numId="40" w16cid:durableId="1122580858">
    <w:abstractNumId w:val="2"/>
  </w:num>
  <w:num w:numId="41" w16cid:durableId="33429029">
    <w:abstractNumId w:val="30"/>
  </w:num>
  <w:num w:numId="42" w16cid:durableId="76052759">
    <w:abstractNumId w:val="12"/>
  </w:num>
  <w:num w:numId="43" w16cid:durableId="545484884">
    <w:abstractNumId w:val="24"/>
  </w:num>
  <w:num w:numId="44" w16cid:durableId="1632900099">
    <w:abstractNumId w:val="26"/>
  </w:num>
  <w:num w:numId="45" w16cid:durableId="1731689896">
    <w:abstractNumId w:val="32"/>
  </w:num>
  <w:num w:numId="46" w16cid:durableId="83834">
    <w:abstractNumId w:val="42"/>
  </w:num>
  <w:num w:numId="47" w16cid:durableId="1324353486">
    <w:abstractNumId w:val="14"/>
  </w:num>
  <w:num w:numId="48" w16cid:durableId="1949896327">
    <w:abstractNumId w:val="0"/>
  </w:num>
  <w:num w:numId="49" w16cid:durableId="1408303673">
    <w:abstractNumId w:val="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13A9E"/>
    <w:rsid w:val="000014D3"/>
    <w:rsid w:val="000016FC"/>
    <w:rsid w:val="00002256"/>
    <w:rsid w:val="00003500"/>
    <w:rsid w:val="000114C4"/>
    <w:rsid w:val="00014FC3"/>
    <w:rsid w:val="00016535"/>
    <w:rsid w:val="00017D18"/>
    <w:rsid w:val="000230F2"/>
    <w:rsid w:val="00025A36"/>
    <w:rsid w:val="000323A8"/>
    <w:rsid w:val="000323F0"/>
    <w:rsid w:val="000340CE"/>
    <w:rsid w:val="00034875"/>
    <w:rsid w:val="00046E0D"/>
    <w:rsid w:val="000475EF"/>
    <w:rsid w:val="00047747"/>
    <w:rsid w:val="0005123B"/>
    <w:rsid w:val="000518C8"/>
    <w:rsid w:val="00054393"/>
    <w:rsid w:val="000543A5"/>
    <w:rsid w:val="00054B1E"/>
    <w:rsid w:val="0005654D"/>
    <w:rsid w:val="00057512"/>
    <w:rsid w:val="0005767D"/>
    <w:rsid w:val="00057D6F"/>
    <w:rsid w:val="000602E0"/>
    <w:rsid w:val="000616E2"/>
    <w:rsid w:val="00067C15"/>
    <w:rsid w:val="00067F99"/>
    <w:rsid w:val="00071FC1"/>
    <w:rsid w:val="000736D8"/>
    <w:rsid w:val="000740C5"/>
    <w:rsid w:val="00075DE5"/>
    <w:rsid w:val="00075EC1"/>
    <w:rsid w:val="00076B0B"/>
    <w:rsid w:val="0007796D"/>
    <w:rsid w:val="0008027B"/>
    <w:rsid w:val="00082490"/>
    <w:rsid w:val="000827A1"/>
    <w:rsid w:val="00084D4B"/>
    <w:rsid w:val="0008618C"/>
    <w:rsid w:val="000905F2"/>
    <w:rsid w:val="00090D9E"/>
    <w:rsid w:val="000925C4"/>
    <w:rsid w:val="00094918"/>
    <w:rsid w:val="0009597D"/>
    <w:rsid w:val="000A11EE"/>
    <w:rsid w:val="000A1D0E"/>
    <w:rsid w:val="000A1F67"/>
    <w:rsid w:val="000A2F59"/>
    <w:rsid w:val="000A4659"/>
    <w:rsid w:val="000A5912"/>
    <w:rsid w:val="000A5954"/>
    <w:rsid w:val="000A6543"/>
    <w:rsid w:val="000B0B77"/>
    <w:rsid w:val="000B1B26"/>
    <w:rsid w:val="000B6058"/>
    <w:rsid w:val="000B6CCC"/>
    <w:rsid w:val="000C0D28"/>
    <w:rsid w:val="000C0D72"/>
    <w:rsid w:val="000C1CB3"/>
    <w:rsid w:val="000C45F5"/>
    <w:rsid w:val="000C4858"/>
    <w:rsid w:val="000C49AA"/>
    <w:rsid w:val="000C7D25"/>
    <w:rsid w:val="000D1322"/>
    <w:rsid w:val="000D56B7"/>
    <w:rsid w:val="000D6DAB"/>
    <w:rsid w:val="000D71AE"/>
    <w:rsid w:val="000E1089"/>
    <w:rsid w:val="000E1F57"/>
    <w:rsid w:val="000E2411"/>
    <w:rsid w:val="000E241D"/>
    <w:rsid w:val="000E445C"/>
    <w:rsid w:val="000E4A77"/>
    <w:rsid w:val="000E5567"/>
    <w:rsid w:val="000E648E"/>
    <w:rsid w:val="000E6EE9"/>
    <w:rsid w:val="000E7B52"/>
    <w:rsid w:val="000F05B8"/>
    <w:rsid w:val="000F313A"/>
    <w:rsid w:val="000F3ACC"/>
    <w:rsid w:val="000F45B0"/>
    <w:rsid w:val="000F493B"/>
    <w:rsid w:val="000F51DA"/>
    <w:rsid w:val="000F7137"/>
    <w:rsid w:val="000F7B8A"/>
    <w:rsid w:val="000F7E8A"/>
    <w:rsid w:val="00100F3C"/>
    <w:rsid w:val="00104029"/>
    <w:rsid w:val="0010512B"/>
    <w:rsid w:val="00105274"/>
    <w:rsid w:val="001060C8"/>
    <w:rsid w:val="00106270"/>
    <w:rsid w:val="00106D7F"/>
    <w:rsid w:val="001103FA"/>
    <w:rsid w:val="00113E06"/>
    <w:rsid w:val="001154F7"/>
    <w:rsid w:val="00116D22"/>
    <w:rsid w:val="0011772C"/>
    <w:rsid w:val="00120089"/>
    <w:rsid w:val="001212A4"/>
    <w:rsid w:val="00121597"/>
    <w:rsid w:val="00123163"/>
    <w:rsid w:val="00123A22"/>
    <w:rsid w:val="00123AAE"/>
    <w:rsid w:val="00130081"/>
    <w:rsid w:val="0013045D"/>
    <w:rsid w:val="001310AB"/>
    <w:rsid w:val="00132A6E"/>
    <w:rsid w:val="00133687"/>
    <w:rsid w:val="00134DDE"/>
    <w:rsid w:val="00140E8B"/>
    <w:rsid w:val="00144363"/>
    <w:rsid w:val="00145293"/>
    <w:rsid w:val="00145FC4"/>
    <w:rsid w:val="00150375"/>
    <w:rsid w:val="00150D59"/>
    <w:rsid w:val="00152D60"/>
    <w:rsid w:val="00152DFC"/>
    <w:rsid w:val="00153B9F"/>
    <w:rsid w:val="00155FBF"/>
    <w:rsid w:val="001575D2"/>
    <w:rsid w:val="001608C3"/>
    <w:rsid w:val="00161B96"/>
    <w:rsid w:val="00162808"/>
    <w:rsid w:val="00163198"/>
    <w:rsid w:val="0016360A"/>
    <w:rsid w:val="00165C5D"/>
    <w:rsid w:val="00166221"/>
    <w:rsid w:val="0016766E"/>
    <w:rsid w:val="00167C5C"/>
    <w:rsid w:val="00170697"/>
    <w:rsid w:val="00171210"/>
    <w:rsid w:val="001722C4"/>
    <w:rsid w:val="0017490F"/>
    <w:rsid w:val="0017527F"/>
    <w:rsid w:val="001761D7"/>
    <w:rsid w:val="00177D4F"/>
    <w:rsid w:val="00180801"/>
    <w:rsid w:val="00181992"/>
    <w:rsid w:val="00183CEB"/>
    <w:rsid w:val="001848D1"/>
    <w:rsid w:val="00185E5F"/>
    <w:rsid w:val="0018627F"/>
    <w:rsid w:val="001865E7"/>
    <w:rsid w:val="0019009F"/>
    <w:rsid w:val="001902D3"/>
    <w:rsid w:val="00190DC9"/>
    <w:rsid w:val="001911F2"/>
    <w:rsid w:val="00192216"/>
    <w:rsid w:val="00192ABD"/>
    <w:rsid w:val="00192E1B"/>
    <w:rsid w:val="001933F3"/>
    <w:rsid w:val="001939C1"/>
    <w:rsid w:val="00195140"/>
    <w:rsid w:val="00195855"/>
    <w:rsid w:val="001A02C2"/>
    <w:rsid w:val="001A0F48"/>
    <w:rsid w:val="001A133A"/>
    <w:rsid w:val="001A1A2D"/>
    <w:rsid w:val="001A2E1B"/>
    <w:rsid w:val="001A4634"/>
    <w:rsid w:val="001B330B"/>
    <w:rsid w:val="001B5844"/>
    <w:rsid w:val="001B5A36"/>
    <w:rsid w:val="001B7388"/>
    <w:rsid w:val="001B7F28"/>
    <w:rsid w:val="001C1C4D"/>
    <w:rsid w:val="001C2D5E"/>
    <w:rsid w:val="001C6347"/>
    <w:rsid w:val="001C6449"/>
    <w:rsid w:val="001C644E"/>
    <w:rsid w:val="001C6DAC"/>
    <w:rsid w:val="001D142C"/>
    <w:rsid w:val="001D1B7B"/>
    <w:rsid w:val="001D3CAF"/>
    <w:rsid w:val="001D4061"/>
    <w:rsid w:val="001D4741"/>
    <w:rsid w:val="001D490F"/>
    <w:rsid w:val="001E2CEC"/>
    <w:rsid w:val="001E2D62"/>
    <w:rsid w:val="001E73C2"/>
    <w:rsid w:val="001E76EF"/>
    <w:rsid w:val="001E77FA"/>
    <w:rsid w:val="001F0C96"/>
    <w:rsid w:val="001F132B"/>
    <w:rsid w:val="001F330F"/>
    <w:rsid w:val="001F58C8"/>
    <w:rsid w:val="001F650F"/>
    <w:rsid w:val="001F7594"/>
    <w:rsid w:val="0020039F"/>
    <w:rsid w:val="00200FAB"/>
    <w:rsid w:val="00202E8B"/>
    <w:rsid w:val="00203697"/>
    <w:rsid w:val="002052F8"/>
    <w:rsid w:val="00205517"/>
    <w:rsid w:val="0020767C"/>
    <w:rsid w:val="00212DBF"/>
    <w:rsid w:val="0021329C"/>
    <w:rsid w:val="0021564D"/>
    <w:rsid w:val="00217123"/>
    <w:rsid w:val="00220370"/>
    <w:rsid w:val="00220465"/>
    <w:rsid w:val="00220E6B"/>
    <w:rsid w:val="0022241E"/>
    <w:rsid w:val="002249B2"/>
    <w:rsid w:val="002267AA"/>
    <w:rsid w:val="0022742E"/>
    <w:rsid w:val="00227793"/>
    <w:rsid w:val="00230380"/>
    <w:rsid w:val="002307CC"/>
    <w:rsid w:val="002318E0"/>
    <w:rsid w:val="00233AF9"/>
    <w:rsid w:val="002349CE"/>
    <w:rsid w:val="00235BFA"/>
    <w:rsid w:val="00236B2C"/>
    <w:rsid w:val="00236CD3"/>
    <w:rsid w:val="00240140"/>
    <w:rsid w:val="002433CC"/>
    <w:rsid w:val="0024579A"/>
    <w:rsid w:val="00245D1F"/>
    <w:rsid w:val="00246376"/>
    <w:rsid w:val="002465C2"/>
    <w:rsid w:val="00247274"/>
    <w:rsid w:val="002473EC"/>
    <w:rsid w:val="00247619"/>
    <w:rsid w:val="00247943"/>
    <w:rsid w:val="002508CE"/>
    <w:rsid w:val="0025092B"/>
    <w:rsid w:val="00252F85"/>
    <w:rsid w:val="002532EC"/>
    <w:rsid w:val="002536EA"/>
    <w:rsid w:val="00255CE9"/>
    <w:rsid w:val="0025678A"/>
    <w:rsid w:val="00260BA6"/>
    <w:rsid w:val="0026269F"/>
    <w:rsid w:val="00263045"/>
    <w:rsid w:val="00263188"/>
    <w:rsid w:val="0026548C"/>
    <w:rsid w:val="002656E2"/>
    <w:rsid w:val="00267769"/>
    <w:rsid w:val="00270359"/>
    <w:rsid w:val="002705C1"/>
    <w:rsid w:val="00271037"/>
    <w:rsid w:val="00271BC1"/>
    <w:rsid w:val="00272D7E"/>
    <w:rsid w:val="002731E4"/>
    <w:rsid w:val="0027376A"/>
    <w:rsid w:val="00273A00"/>
    <w:rsid w:val="002742A4"/>
    <w:rsid w:val="00276A64"/>
    <w:rsid w:val="002801D1"/>
    <w:rsid w:val="00280B0F"/>
    <w:rsid w:val="00281E6B"/>
    <w:rsid w:val="00282485"/>
    <w:rsid w:val="00283253"/>
    <w:rsid w:val="00285A0F"/>
    <w:rsid w:val="00285D83"/>
    <w:rsid w:val="00285FBD"/>
    <w:rsid w:val="00286846"/>
    <w:rsid w:val="002873D3"/>
    <w:rsid w:val="00287C66"/>
    <w:rsid w:val="0029091A"/>
    <w:rsid w:val="00290D22"/>
    <w:rsid w:val="00292540"/>
    <w:rsid w:val="00292DB3"/>
    <w:rsid w:val="0029312C"/>
    <w:rsid w:val="00293670"/>
    <w:rsid w:val="00294023"/>
    <w:rsid w:val="002974E7"/>
    <w:rsid w:val="002977D2"/>
    <w:rsid w:val="002A1B78"/>
    <w:rsid w:val="002A1DA4"/>
    <w:rsid w:val="002A2BE8"/>
    <w:rsid w:val="002A3262"/>
    <w:rsid w:val="002A3B05"/>
    <w:rsid w:val="002A5758"/>
    <w:rsid w:val="002A79F5"/>
    <w:rsid w:val="002B0BE3"/>
    <w:rsid w:val="002B1618"/>
    <w:rsid w:val="002B5005"/>
    <w:rsid w:val="002B56FA"/>
    <w:rsid w:val="002B665E"/>
    <w:rsid w:val="002B71C7"/>
    <w:rsid w:val="002B795F"/>
    <w:rsid w:val="002B7EDE"/>
    <w:rsid w:val="002C066D"/>
    <w:rsid w:val="002C1695"/>
    <w:rsid w:val="002C28B4"/>
    <w:rsid w:val="002C3F08"/>
    <w:rsid w:val="002C4510"/>
    <w:rsid w:val="002C48F1"/>
    <w:rsid w:val="002C7A5C"/>
    <w:rsid w:val="002D090C"/>
    <w:rsid w:val="002D1681"/>
    <w:rsid w:val="002D1866"/>
    <w:rsid w:val="002D328A"/>
    <w:rsid w:val="002D529F"/>
    <w:rsid w:val="002D7336"/>
    <w:rsid w:val="002D7EB4"/>
    <w:rsid w:val="002E01EA"/>
    <w:rsid w:val="002E0F80"/>
    <w:rsid w:val="002E270F"/>
    <w:rsid w:val="002E57FC"/>
    <w:rsid w:val="002E73BA"/>
    <w:rsid w:val="002F0E1F"/>
    <w:rsid w:val="002F13FB"/>
    <w:rsid w:val="002F1486"/>
    <w:rsid w:val="002F2C5C"/>
    <w:rsid w:val="002F35F4"/>
    <w:rsid w:val="002F52B3"/>
    <w:rsid w:val="002F73F4"/>
    <w:rsid w:val="0030272F"/>
    <w:rsid w:val="00302A2E"/>
    <w:rsid w:val="00303377"/>
    <w:rsid w:val="00303741"/>
    <w:rsid w:val="003049CA"/>
    <w:rsid w:val="00304B60"/>
    <w:rsid w:val="00304CF7"/>
    <w:rsid w:val="003056BF"/>
    <w:rsid w:val="00306A14"/>
    <w:rsid w:val="00306BC5"/>
    <w:rsid w:val="003109D2"/>
    <w:rsid w:val="00310B92"/>
    <w:rsid w:val="00310D03"/>
    <w:rsid w:val="003118B2"/>
    <w:rsid w:val="00312DFF"/>
    <w:rsid w:val="00313A9E"/>
    <w:rsid w:val="00314455"/>
    <w:rsid w:val="003155BB"/>
    <w:rsid w:val="00316ADD"/>
    <w:rsid w:val="00322ABD"/>
    <w:rsid w:val="00332659"/>
    <w:rsid w:val="003331C0"/>
    <w:rsid w:val="00333FFE"/>
    <w:rsid w:val="0033424B"/>
    <w:rsid w:val="0033452D"/>
    <w:rsid w:val="00334FC9"/>
    <w:rsid w:val="00336543"/>
    <w:rsid w:val="003375D9"/>
    <w:rsid w:val="00337CC0"/>
    <w:rsid w:val="00337D93"/>
    <w:rsid w:val="00342465"/>
    <w:rsid w:val="00343210"/>
    <w:rsid w:val="00343B22"/>
    <w:rsid w:val="00346A91"/>
    <w:rsid w:val="00347691"/>
    <w:rsid w:val="00347E2E"/>
    <w:rsid w:val="00351D2B"/>
    <w:rsid w:val="00352B79"/>
    <w:rsid w:val="00352D18"/>
    <w:rsid w:val="00355EE9"/>
    <w:rsid w:val="00357102"/>
    <w:rsid w:val="00360202"/>
    <w:rsid w:val="00361241"/>
    <w:rsid w:val="00362C1A"/>
    <w:rsid w:val="00363133"/>
    <w:rsid w:val="00363193"/>
    <w:rsid w:val="00366DCC"/>
    <w:rsid w:val="003673F5"/>
    <w:rsid w:val="00371466"/>
    <w:rsid w:val="00372119"/>
    <w:rsid w:val="003734C0"/>
    <w:rsid w:val="00374182"/>
    <w:rsid w:val="00374911"/>
    <w:rsid w:val="00376011"/>
    <w:rsid w:val="00376133"/>
    <w:rsid w:val="003806F8"/>
    <w:rsid w:val="00382662"/>
    <w:rsid w:val="00382872"/>
    <w:rsid w:val="0038392F"/>
    <w:rsid w:val="003842A7"/>
    <w:rsid w:val="0038559A"/>
    <w:rsid w:val="00385866"/>
    <w:rsid w:val="00392090"/>
    <w:rsid w:val="003928A5"/>
    <w:rsid w:val="00393E64"/>
    <w:rsid w:val="00396502"/>
    <w:rsid w:val="003A0A19"/>
    <w:rsid w:val="003A467C"/>
    <w:rsid w:val="003A4B79"/>
    <w:rsid w:val="003A73CC"/>
    <w:rsid w:val="003A7735"/>
    <w:rsid w:val="003B0BB9"/>
    <w:rsid w:val="003B1291"/>
    <w:rsid w:val="003B2392"/>
    <w:rsid w:val="003B2857"/>
    <w:rsid w:val="003B471C"/>
    <w:rsid w:val="003B49EE"/>
    <w:rsid w:val="003B5E77"/>
    <w:rsid w:val="003B6021"/>
    <w:rsid w:val="003B66C7"/>
    <w:rsid w:val="003B6C21"/>
    <w:rsid w:val="003B7232"/>
    <w:rsid w:val="003B74FC"/>
    <w:rsid w:val="003C03D6"/>
    <w:rsid w:val="003C0E37"/>
    <w:rsid w:val="003C1BE1"/>
    <w:rsid w:val="003C1EB6"/>
    <w:rsid w:val="003C2656"/>
    <w:rsid w:val="003C2932"/>
    <w:rsid w:val="003C4CDF"/>
    <w:rsid w:val="003C67CD"/>
    <w:rsid w:val="003C6999"/>
    <w:rsid w:val="003D1651"/>
    <w:rsid w:val="003D1C2E"/>
    <w:rsid w:val="003D2165"/>
    <w:rsid w:val="003D3176"/>
    <w:rsid w:val="003D5A6C"/>
    <w:rsid w:val="003D6ED5"/>
    <w:rsid w:val="003E1E96"/>
    <w:rsid w:val="003E58EF"/>
    <w:rsid w:val="003E6708"/>
    <w:rsid w:val="003E6B2F"/>
    <w:rsid w:val="003E6B6B"/>
    <w:rsid w:val="003E7BB3"/>
    <w:rsid w:val="003F106D"/>
    <w:rsid w:val="003F2164"/>
    <w:rsid w:val="003F2565"/>
    <w:rsid w:val="003F317B"/>
    <w:rsid w:val="003F3475"/>
    <w:rsid w:val="003F5952"/>
    <w:rsid w:val="003F7EEF"/>
    <w:rsid w:val="00401D8F"/>
    <w:rsid w:val="004028B6"/>
    <w:rsid w:val="00402B6E"/>
    <w:rsid w:val="00404C17"/>
    <w:rsid w:val="0040598F"/>
    <w:rsid w:val="00406B0C"/>
    <w:rsid w:val="00407F28"/>
    <w:rsid w:val="004103C2"/>
    <w:rsid w:val="0041198E"/>
    <w:rsid w:val="004132D1"/>
    <w:rsid w:val="00414B47"/>
    <w:rsid w:val="00417208"/>
    <w:rsid w:val="00417269"/>
    <w:rsid w:val="00417CFD"/>
    <w:rsid w:val="004227C6"/>
    <w:rsid w:val="00422D87"/>
    <w:rsid w:val="00424D79"/>
    <w:rsid w:val="00425029"/>
    <w:rsid w:val="00425804"/>
    <w:rsid w:val="00426AC3"/>
    <w:rsid w:val="00426C8C"/>
    <w:rsid w:val="0043176E"/>
    <w:rsid w:val="00431E55"/>
    <w:rsid w:val="00432405"/>
    <w:rsid w:val="004333C3"/>
    <w:rsid w:val="004350FA"/>
    <w:rsid w:val="004359D9"/>
    <w:rsid w:val="00436A0E"/>
    <w:rsid w:val="004372D3"/>
    <w:rsid w:val="00441AAE"/>
    <w:rsid w:val="0044225E"/>
    <w:rsid w:val="004434C3"/>
    <w:rsid w:val="00443DDF"/>
    <w:rsid w:val="00444264"/>
    <w:rsid w:val="004462D9"/>
    <w:rsid w:val="00446B07"/>
    <w:rsid w:val="00446C5F"/>
    <w:rsid w:val="0044746B"/>
    <w:rsid w:val="004477C9"/>
    <w:rsid w:val="00447E14"/>
    <w:rsid w:val="00452165"/>
    <w:rsid w:val="004522AA"/>
    <w:rsid w:val="0045329B"/>
    <w:rsid w:val="00454CBA"/>
    <w:rsid w:val="00454ECF"/>
    <w:rsid w:val="00456674"/>
    <w:rsid w:val="00456F1C"/>
    <w:rsid w:val="00457823"/>
    <w:rsid w:val="00457D9E"/>
    <w:rsid w:val="00460729"/>
    <w:rsid w:val="004620FB"/>
    <w:rsid w:val="00464C39"/>
    <w:rsid w:val="00465757"/>
    <w:rsid w:val="00465EA0"/>
    <w:rsid w:val="00466178"/>
    <w:rsid w:val="00466607"/>
    <w:rsid w:val="00467AC4"/>
    <w:rsid w:val="00470423"/>
    <w:rsid w:val="004711F9"/>
    <w:rsid w:val="004730A7"/>
    <w:rsid w:val="00473176"/>
    <w:rsid w:val="004742C9"/>
    <w:rsid w:val="00475A09"/>
    <w:rsid w:val="00475DD9"/>
    <w:rsid w:val="00475EF0"/>
    <w:rsid w:val="00476958"/>
    <w:rsid w:val="00476EB6"/>
    <w:rsid w:val="00477172"/>
    <w:rsid w:val="004772D3"/>
    <w:rsid w:val="004775DE"/>
    <w:rsid w:val="00480138"/>
    <w:rsid w:val="004804F6"/>
    <w:rsid w:val="00480DA2"/>
    <w:rsid w:val="00480F4B"/>
    <w:rsid w:val="00481B0C"/>
    <w:rsid w:val="0048277A"/>
    <w:rsid w:val="00484593"/>
    <w:rsid w:val="00484598"/>
    <w:rsid w:val="0048491A"/>
    <w:rsid w:val="00486467"/>
    <w:rsid w:val="00490F4D"/>
    <w:rsid w:val="004918AD"/>
    <w:rsid w:val="00492079"/>
    <w:rsid w:val="00492E60"/>
    <w:rsid w:val="00494277"/>
    <w:rsid w:val="00494664"/>
    <w:rsid w:val="004955B1"/>
    <w:rsid w:val="004A0696"/>
    <w:rsid w:val="004A1B38"/>
    <w:rsid w:val="004A3869"/>
    <w:rsid w:val="004A5903"/>
    <w:rsid w:val="004A760C"/>
    <w:rsid w:val="004B3BBC"/>
    <w:rsid w:val="004B4019"/>
    <w:rsid w:val="004B4A29"/>
    <w:rsid w:val="004B4DCD"/>
    <w:rsid w:val="004B4F89"/>
    <w:rsid w:val="004B7392"/>
    <w:rsid w:val="004B79F6"/>
    <w:rsid w:val="004C0565"/>
    <w:rsid w:val="004C0880"/>
    <w:rsid w:val="004C0A2F"/>
    <w:rsid w:val="004C125E"/>
    <w:rsid w:val="004C4FC0"/>
    <w:rsid w:val="004C546D"/>
    <w:rsid w:val="004C5957"/>
    <w:rsid w:val="004C5CCA"/>
    <w:rsid w:val="004C784A"/>
    <w:rsid w:val="004C7AA4"/>
    <w:rsid w:val="004D1554"/>
    <w:rsid w:val="004D3BD4"/>
    <w:rsid w:val="004D4439"/>
    <w:rsid w:val="004D48A6"/>
    <w:rsid w:val="004D7DC7"/>
    <w:rsid w:val="004E053A"/>
    <w:rsid w:val="004E118C"/>
    <w:rsid w:val="004E4F4C"/>
    <w:rsid w:val="004E6BF3"/>
    <w:rsid w:val="004E7EDD"/>
    <w:rsid w:val="004F014D"/>
    <w:rsid w:val="004F061C"/>
    <w:rsid w:val="004F4718"/>
    <w:rsid w:val="004F4AE5"/>
    <w:rsid w:val="004F4D7A"/>
    <w:rsid w:val="0050012E"/>
    <w:rsid w:val="00501119"/>
    <w:rsid w:val="00501877"/>
    <w:rsid w:val="005019FE"/>
    <w:rsid w:val="00502CC9"/>
    <w:rsid w:val="00504763"/>
    <w:rsid w:val="00515F2B"/>
    <w:rsid w:val="00516A09"/>
    <w:rsid w:val="00520262"/>
    <w:rsid w:val="0052057D"/>
    <w:rsid w:val="00521EAD"/>
    <w:rsid w:val="0052335A"/>
    <w:rsid w:val="00524F66"/>
    <w:rsid w:val="005273E0"/>
    <w:rsid w:val="00531E49"/>
    <w:rsid w:val="005324FB"/>
    <w:rsid w:val="005327B0"/>
    <w:rsid w:val="00533F1F"/>
    <w:rsid w:val="0053585A"/>
    <w:rsid w:val="00536309"/>
    <w:rsid w:val="005415B0"/>
    <w:rsid w:val="00542440"/>
    <w:rsid w:val="00543C52"/>
    <w:rsid w:val="00551F3B"/>
    <w:rsid w:val="00552781"/>
    <w:rsid w:val="00552DFC"/>
    <w:rsid w:val="00552E3D"/>
    <w:rsid w:val="0055348E"/>
    <w:rsid w:val="00553559"/>
    <w:rsid w:val="00555CCB"/>
    <w:rsid w:val="00556B26"/>
    <w:rsid w:val="005602F4"/>
    <w:rsid w:val="005603A3"/>
    <w:rsid w:val="005608BC"/>
    <w:rsid w:val="005608BF"/>
    <w:rsid w:val="00560ABD"/>
    <w:rsid w:val="005617B8"/>
    <w:rsid w:val="00561AE8"/>
    <w:rsid w:val="00561CFA"/>
    <w:rsid w:val="00562F55"/>
    <w:rsid w:val="005676D3"/>
    <w:rsid w:val="00567F50"/>
    <w:rsid w:val="00570B36"/>
    <w:rsid w:val="00572B98"/>
    <w:rsid w:val="00572DD7"/>
    <w:rsid w:val="005733B1"/>
    <w:rsid w:val="0057360F"/>
    <w:rsid w:val="005752BB"/>
    <w:rsid w:val="00575471"/>
    <w:rsid w:val="00575E8C"/>
    <w:rsid w:val="00577D66"/>
    <w:rsid w:val="0058068D"/>
    <w:rsid w:val="00583790"/>
    <w:rsid w:val="005868CA"/>
    <w:rsid w:val="005874AF"/>
    <w:rsid w:val="005913C2"/>
    <w:rsid w:val="005919E0"/>
    <w:rsid w:val="005951E2"/>
    <w:rsid w:val="00596E0C"/>
    <w:rsid w:val="005A1DD4"/>
    <w:rsid w:val="005A24B8"/>
    <w:rsid w:val="005A311E"/>
    <w:rsid w:val="005A3DC7"/>
    <w:rsid w:val="005A3FCD"/>
    <w:rsid w:val="005A53D8"/>
    <w:rsid w:val="005A655A"/>
    <w:rsid w:val="005A71A1"/>
    <w:rsid w:val="005A7682"/>
    <w:rsid w:val="005A7C39"/>
    <w:rsid w:val="005B07BC"/>
    <w:rsid w:val="005B3DB9"/>
    <w:rsid w:val="005B5C32"/>
    <w:rsid w:val="005B6581"/>
    <w:rsid w:val="005B6ABC"/>
    <w:rsid w:val="005C1007"/>
    <w:rsid w:val="005C212E"/>
    <w:rsid w:val="005C2CAF"/>
    <w:rsid w:val="005C2F53"/>
    <w:rsid w:val="005C3229"/>
    <w:rsid w:val="005C38DA"/>
    <w:rsid w:val="005C3ABA"/>
    <w:rsid w:val="005C5C13"/>
    <w:rsid w:val="005C7E7A"/>
    <w:rsid w:val="005D0734"/>
    <w:rsid w:val="005D084A"/>
    <w:rsid w:val="005D34A5"/>
    <w:rsid w:val="005D7632"/>
    <w:rsid w:val="005E048E"/>
    <w:rsid w:val="005E11B9"/>
    <w:rsid w:val="005E1CC6"/>
    <w:rsid w:val="005E2153"/>
    <w:rsid w:val="005E224C"/>
    <w:rsid w:val="005E49DD"/>
    <w:rsid w:val="005E5CAC"/>
    <w:rsid w:val="005E65DD"/>
    <w:rsid w:val="005E67FA"/>
    <w:rsid w:val="005E68AA"/>
    <w:rsid w:val="005E71E1"/>
    <w:rsid w:val="005F0C4F"/>
    <w:rsid w:val="005F13DF"/>
    <w:rsid w:val="005F420F"/>
    <w:rsid w:val="005F62C9"/>
    <w:rsid w:val="005F65CE"/>
    <w:rsid w:val="005F7505"/>
    <w:rsid w:val="00605A0F"/>
    <w:rsid w:val="00605BBB"/>
    <w:rsid w:val="00606ECF"/>
    <w:rsid w:val="00606EF0"/>
    <w:rsid w:val="00610596"/>
    <w:rsid w:val="00611C5B"/>
    <w:rsid w:val="006127B3"/>
    <w:rsid w:val="00613622"/>
    <w:rsid w:val="00614A82"/>
    <w:rsid w:val="00615242"/>
    <w:rsid w:val="006176EE"/>
    <w:rsid w:val="00621B33"/>
    <w:rsid w:val="006230D0"/>
    <w:rsid w:val="0062360B"/>
    <w:rsid w:val="00623B06"/>
    <w:rsid w:val="00625E4B"/>
    <w:rsid w:val="00626764"/>
    <w:rsid w:val="00626C3E"/>
    <w:rsid w:val="006302DB"/>
    <w:rsid w:val="00630746"/>
    <w:rsid w:val="00630B94"/>
    <w:rsid w:val="006311D6"/>
    <w:rsid w:val="0063175D"/>
    <w:rsid w:val="00631E65"/>
    <w:rsid w:val="0063271C"/>
    <w:rsid w:val="00632813"/>
    <w:rsid w:val="00632E85"/>
    <w:rsid w:val="006357B2"/>
    <w:rsid w:val="00637072"/>
    <w:rsid w:val="006373C3"/>
    <w:rsid w:val="006375A3"/>
    <w:rsid w:val="00637967"/>
    <w:rsid w:val="00641329"/>
    <w:rsid w:val="006436AE"/>
    <w:rsid w:val="00644068"/>
    <w:rsid w:val="006467E2"/>
    <w:rsid w:val="00646BE5"/>
    <w:rsid w:val="00647AF1"/>
    <w:rsid w:val="00650A6C"/>
    <w:rsid w:val="006513B7"/>
    <w:rsid w:val="006514D2"/>
    <w:rsid w:val="00652B88"/>
    <w:rsid w:val="00653218"/>
    <w:rsid w:val="00653E3E"/>
    <w:rsid w:val="006577F7"/>
    <w:rsid w:val="006615D7"/>
    <w:rsid w:val="0066358A"/>
    <w:rsid w:val="00663D26"/>
    <w:rsid w:val="0066468F"/>
    <w:rsid w:val="00664F48"/>
    <w:rsid w:val="00665DAA"/>
    <w:rsid w:val="00667386"/>
    <w:rsid w:val="00667550"/>
    <w:rsid w:val="00670801"/>
    <w:rsid w:val="0067315C"/>
    <w:rsid w:val="006748FD"/>
    <w:rsid w:val="006750C8"/>
    <w:rsid w:val="00676A4C"/>
    <w:rsid w:val="00677256"/>
    <w:rsid w:val="00677317"/>
    <w:rsid w:val="00677D0D"/>
    <w:rsid w:val="00681526"/>
    <w:rsid w:val="006817E7"/>
    <w:rsid w:val="00681BCD"/>
    <w:rsid w:val="00681FE3"/>
    <w:rsid w:val="00683F17"/>
    <w:rsid w:val="006847E1"/>
    <w:rsid w:val="00685611"/>
    <w:rsid w:val="0068567D"/>
    <w:rsid w:val="0069046A"/>
    <w:rsid w:val="00690AB6"/>
    <w:rsid w:val="00692560"/>
    <w:rsid w:val="00692EFA"/>
    <w:rsid w:val="00692FB2"/>
    <w:rsid w:val="00693370"/>
    <w:rsid w:val="00693B90"/>
    <w:rsid w:val="00694AC7"/>
    <w:rsid w:val="00694CAF"/>
    <w:rsid w:val="00694CEA"/>
    <w:rsid w:val="006A2B35"/>
    <w:rsid w:val="006A461F"/>
    <w:rsid w:val="006A4980"/>
    <w:rsid w:val="006B044B"/>
    <w:rsid w:val="006B0E0A"/>
    <w:rsid w:val="006B17AA"/>
    <w:rsid w:val="006B2A13"/>
    <w:rsid w:val="006B4B39"/>
    <w:rsid w:val="006B6CD0"/>
    <w:rsid w:val="006B7F49"/>
    <w:rsid w:val="006C1594"/>
    <w:rsid w:val="006C1D4D"/>
    <w:rsid w:val="006C21BF"/>
    <w:rsid w:val="006C22B3"/>
    <w:rsid w:val="006C35F2"/>
    <w:rsid w:val="006C4365"/>
    <w:rsid w:val="006C4A37"/>
    <w:rsid w:val="006C5490"/>
    <w:rsid w:val="006C5EDE"/>
    <w:rsid w:val="006C6608"/>
    <w:rsid w:val="006C6A09"/>
    <w:rsid w:val="006D16C9"/>
    <w:rsid w:val="006D340F"/>
    <w:rsid w:val="006D3BBA"/>
    <w:rsid w:val="006D5150"/>
    <w:rsid w:val="006D57E2"/>
    <w:rsid w:val="006D5ED3"/>
    <w:rsid w:val="006D70C3"/>
    <w:rsid w:val="006D7BE1"/>
    <w:rsid w:val="006E2838"/>
    <w:rsid w:val="006E3C39"/>
    <w:rsid w:val="006E5379"/>
    <w:rsid w:val="006E539C"/>
    <w:rsid w:val="006E5A18"/>
    <w:rsid w:val="006F01EB"/>
    <w:rsid w:val="006F18ED"/>
    <w:rsid w:val="006F1D6C"/>
    <w:rsid w:val="006F2124"/>
    <w:rsid w:val="006F528C"/>
    <w:rsid w:val="007007A9"/>
    <w:rsid w:val="00702DE6"/>
    <w:rsid w:val="007032B2"/>
    <w:rsid w:val="00704FAA"/>
    <w:rsid w:val="00710FF6"/>
    <w:rsid w:val="007111A4"/>
    <w:rsid w:val="007115C6"/>
    <w:rsid w:val="00711E3A"/>
    <w:rsid w:val="00713B57"/>
    <w:rsid w:val="007148CA"/>
    <w:rsid w:val="00715164"/>
    <w:rsid w:val="0071595A"/>
    <w:rsid w:val="00720222"/>
    <w:rsid w:val="00720312"/>
    <w:rsid w:val="0072111A"/>
    <w:rsid w:val="007227E0"/>
    <w:rsid w:val="00722AD2"/>
    <w:rsid w:val="00722D47"/>
    <w:rsid w:val="00724751"/>
    <w:rsid w:val="00725C32"/>
    <w:rsid w:val="00730312"/>
    <w:rsid w:val="007400DA"/>
    <w:rsid w:val="00741AFA"/>
    <w:rsid w:val="00743F91"/>
    <w:rsid w:val="007469CE"/>
    <w:rsid w:val="0074786B"/>
    <w:rsid w:val="00750B10"/>
    <w:rsid w:val="0075174A"/>
    <w:rsid w:val="00751B79"/>
    <w:rsid w:val="007531C0"/>
    <w:rsid w:val="00753BED"/>
    <w:rsid w:val="00761994"/>
    <w:rsid w:val="00762D5F"/>
    <w:rsid w:val="00763791"/>
    <w:rsid w:val="00763D22"/>
    <w:rsid w:val="00764C42"/>
    <w:rsid w:val="00764C9C"/>
    <w:rsid w:val="007660F2"/>
    <w:rsid w:val="0076715D"/>
    <w:rsid w:val="00770A3B"/>
    <w:rsid w:val="00771A39"/>
    <w:rsid w:val="00771EDA"/>
    <w:rsid w:val="007732AB"/>
    <w:rsid w:val="007743F3"/>
    <w:rsid w:val="00776154"/>
    <w:rsid w:val="007761B2"/>
    <w:rsid w:val="00776CAE"/>
    <w:rsid w:val="00777524"/>
    <w:rsid w:val="00777D1A"/>
    <w:rsid w:val="00781277"/>
    <w:rsid w:val="00782078"/>
    <w:rsid w:val="00784B3D"/>
    <w:rsid w:val="00784E97"/>
    <w:rsid w:val="00784F69"/>
    <w:rsid w:val="007850BF"/>
    <w:rsid w:val="007865F4"/>
    <w:rsid w:val="0079033C"/>
    <w:rsid w:val="00790452"/>
    <w:rsid w:val="00790A72"/>
    <w:rsid w:val="00790E1D"/>
    <w:rsid w:val="00790E33"/>
    <w:rsid w:val="007911EA"/>
    <w:rsid w:val="00791A50"/>
    <w:rsid w:val="00792A5F"/>
    <w:rsid w:val="00793237"/>
    <w:rsid w:val="007935D4"/>
    <w:rsid w:val="00793A3B"/>
    <w:rsid w:val="00793B3B"/>
    <w:rsid w:val="00794297"/>
    <w:rsid w:val="007956E8"/>
    <w:rsid w:val="007A040E"/>
    <w:rsid w:val="007A0622"/>
    <w:rsid w:val="007A0A53"/>
    <w:rsid w:val="007A2CC7"/>
    <w:rsid w:val="007A340F"/>
    <w:rsid w:val="007A4885"/>
    <w:rsid w:val="007A5352"/>
    <w:rsid w:val="007B0583"/>
    <w:rsid w:val="007B0692"/>
    <w:rsid w:val="007B3C0B"/>
    <w:rsid w:val="007B420D"/>
    <w:rsid w:val="007B479B"/>
    <w:rsid w:val="007B4979"/>
    <w:rsid w:val="007B4ADB"/>
    <w:rsid w:val="007B572D"/>
    <w:rsid w:val="007B6BD3"/>
    <w:rsid w:val="007C0184"/>
    <w:rsid w:val="007C022F"/>
    <w:rsid w:val="007C1FE6"/>
    <w:rsid w:val="007C2719"/>
    <w:rsid w:val="007C42C6"/>
    <w:rsid w:val="007C51B9"/>
    <w:rsid w:val="007C6AA5"/>
    <w:rsid w:val="007D1283"/>
    <w:rsid w:val="007D15CE"/>
    <w:rsid w:val="007D29BF"/>
    <w:rsid w:val="007D2C6B"/>
    <w:rsid w:val="007D4AFA"/>
    <w:rsid w:val="007D5573"/>
    <w:rsid w:val="007D5783"/>
    <w:rsid w:val="007D60A4"/>
    <w:rsid w:val="007D6822"/>
    <w:rsid w:val="007D7243"/>
    <w:rsid w:val="007E09EE"/>
    <w:rsid w:val="007E1464"/>
    <w:rsid w:val="007E3D08"/>
    <w:rsid w:val="007E5241"/>
    <w:rsid w:val="007E6B2F"/>
    <w:rsid w:val="007E6B9C"/>
    <w:rsid w:val="007E7786"/>
    <w:rsid w:val="007E77C8"/>
    <w:rsid w:val="007E79D9"/>
    <w:rsid w:val="007F04B8"/>
    <w:rsid w:val="007F0677"/>
    <w:rsid w:val="007F1E91"/>
    <w:rsid w:val="007F2F12"/>
    <w:rsid w:val="007F51C8"/>
    <w:rsid w:val="007F54B7"/>
    <w:rsid w:val="007F5CF8"/>
    <w:rsid w:val="007F5D27"/>
    <w:rsid w:val="007F7043"/>
    <w:rsid w:val="007F72AD"/>
    <w:rsid w:val="008009BA"/>
    <w:rsid w:val="008019D1"/>
    <w:rsid w:val="00802679"/>
    <w:rsid w:val="008031B2"/>
    <w:rsid w:val="00803769"/>
    <w:rsid w:val="0080620C"/>
    <w:rsid w:val="008072C7"/>
    <w:rsid w:val="00807DAB"/>
    <w:rsid w:val="008109FE"/>
    <w:rsid w:val="00812CFC"/>
    <w:rsid w:val="00814068"/>
    <w:rsid w:val="00814664"/>
    <w:rsid w:val="00814ED9"/>
    <w:rsid w:val="00815657"/>
    <w:rsid w:val="0081587C"/>
    <w:rsid w:val="00817202"/>
    <w:rsid w:val="00817BB1"/>
    <w:rsid w:val="008212B7"/>
    <w:rsid w:val="00822360"/>
    <w:rsid w:val="00823001"/>
    <w:rsid w:val="008309E9"/>
    <w:rsid w:val="008313AF"/>
    <w:rsid w:val="00833F2D"/>
    <w:rsid w:val="00835D11"/>
    <w:rsid w:val="00836031"/>
    <w:rsid w:val="0084001B"/>
    <w:rsid w:val="00841C59"/>
    <w:rsid w:val="008436E4"/>
    <w:rsid w:val="00843704"/>
    <w:rsid w:val="00843B87"/>
    <w:rsid w:val="00843F06"/>
    <w:rsid w:val="00844C1B"/>
    <w:rsid w:val="0084530A"/>
    <w:rsid w:val="0084618E"/>
    <w:rsid w:val="00850A99"/>
    <w:rsid w:val="00852A06"/>
    <w:rsid w:val="00853F5F"/>
    <w:rsid w:val="00854185"/>
    <w:rsid w:val="00855B6C"/>
    <w:rsid w:val="00856563"/>
    <w:rsid w:val="00856DFB"/>
    <w:rsid w:val="00863A88"/>
    <w:rsid w:val="008642AA"/>
    <w:rsid w:val="0086654B"/>
    <w:rsid w:val="008669B9"/>
    <w:rsid w:val="00866E94"/>
    <w:rsid w:val="008702AC"/>
    <w:rsid w:val="00870F21"/>
    <w:rsid w:val="00870FAE"/>
    <w:rsid w:val="00872F3C"/>
    <w:rsid w:val="00875D4F"/>
    <w:rsid w:val="0087613E"/>
    <w:rsid w:val="0087659C"/>
    <w:rsid w:val="0087729E"/>
    <w:rsid w:val="00877D18"/>
    <w:rsid w:val="00880CB3"/>
    <w:rsid w:val="008810E0"/>
    <w:rsid w:val="0088181E"/>
    <w:rsid w:val="00883F8D"/>
    <w:rsid w:val="00884651"/>
    <w:rsid w:val="00885AC0"/>
    <w:rsid w:val="008866B9"/>
    <w:rsid w:val="00886BE4"/>
    <w:rsid w:val="00887846"/>
    <w:rsid w:val="00890F08"/>
    <w:rsid w:val="00892B3E"/>
    <w:rsid w:val="008946B8"/>
    <w:rsid w:val="00895C76"/>
    <w:rsid w:val="0089706E"/>
    <w:rsid w:val="008972A6"/>
    <w:rsid w:val="008A2B94"/>
    <w:rsid w:val="008A57A8"/>
    <w:rsid w:val="008A60FC"/>
    <w:rsid w:val="008A7E25"/>
    <w:rsid w:val="008B0439"/>
    <w:rsid w:val="008B0A44"/>
    <w:rsid w:val="008B0CCE"/>
    <w:rsid w:val="008B1391"/>
    <w:rsid w:val="008B168A"/>
    <w:rsid w:val="008B2A55"/>
    <w:rsid w:val="008B323F"/>
    <w:rsid w:val="008B75C3"/>
    <w:rsid w:val="008B7F99"/>
    <w:rsid w:val="008C448E"/>
    <w:rsid w:val="008C4B76"/>
    <w:rsid w:val="008C612E"/>
    <w:rsid w:val="008C64AD"/>
    <w:rsid w:val="008C6BB3"/>
    <w:rsid w:val="008C6BCD"/>
    <w:rsid w:val="008D16CC"/>
    <w:rsid w:val="008D2043"/>
    <w:rsid w:val="008D48E8"/>
    <w:rsid w:val="008D6AC7"/>
    <w:rsid w:val="008D7382"/>
    <w:rsid w:val="008D7833"/>
    <w:rsid w:val="008E03B8"/>
    <w:rsid w:val="008E21B4"/>
    <w:rsid w:val="008E24BA"/>
    <w:rsid w:val="008E46B1"/>
    <w:rsid w:val="008E6EC3"/>
    <w:rsid w:val="008E7307"/>
    <w:rsid w:val="008E7A13"/>
    <w:rsid w:val="008F5734"/>
    <w:rsid w:val="008F5974"/>
    <w:rsid w:val="008F5C9E"/>
    <w:rsid w:val="008F6559"/>
    <w:rsid w:val="0090162A"/>
    <w:rsid w:val="009031E1"/>
    <w:rsid w:val="0090386F"/>
    <w:rsid w:val="00904C00"/>
    <w:rsid w:val="009050C6"/>
    <w:rsid w:val="00905862"/>
    <w:rsid w:val="00905B8C"/>
    <w:rsid w:val="00905FEA"/>
    <w:rsid w:val="00906A84"/>
    <w:rsid w:val="00906B72"/>
    <w:rsid w:val="00906EB9"/>
    <w:rsid w:val="0091150A"/>
    <w:rsid w:val="009125CA"/>
    <w:rsid w:val="00912C9E"/>
    <w:rsid w:val="00913E92"/>
    <w:rsid w:val="00915B41"/>
    <w:rsid w:val="00916882"/>
    <w:rsid w:val="0092024F"/>
    <w:rsid w:val="00920AAB"/>
    <w:rsid w:val="0092257C"/>
    <w:rsid w:val="00922D28"/>
    <w:rsid w:val="00924436"/>
    <w:rsid w:val="009256DF"/>
    <w:rsid w:val="009259C3"/>
    <w:rsid w:val="00926919"/>
    <w:rsid w:val="00931486"/>
    <w:rsid w:val="00932E9A"/>
    <w:rsid w:val="009353CC"/>
    <w:rsid w:val="009401E1"/>
    <w:rsid w:val="009407C0"/>
    <w:rsid w:val="00942C8F"/>
    <w:rsid w:val="009458D9"/>
    <w:rsid w:val="00947720"/>
    <w:rsid w:val="0095110B"/>
    <w:rsid w:val="009516AA"/>
    <w:rsid w:val="009521C1"/>
    <w:rsid w:val="00952E32"/>
    <w:rsid w:val="00953032"/>
    <w:rsid w:val="00953A28"/>
    <w:rsid w:val="00953B7E"/>
    <w:rsid w:val="009554C4"/>
    <w:rsid w:val="00955C7C"/>
    <w:rsid w:val="0095601A"/>
    <w:rsid w:val="009561C7"/>
    <w:rsid w:val="00956B6B"/>
    <w:rsid w:val="00956F76"/>
    <w:rsid w:val="00957745"/>
    <w:rsid w:val="0095791E"/>
    <w:rsid w:val="0096072F"/>
    <w:rsid w:val="00960D74"/>
    <w:rsid w:val="00961D75"/>
    <w:rsid w:val="0096238B"/>
    <w:rsid w:val="00962D0C"/>
    <w:rsid w:val="00963101"/>
    <w:rsid w:val="00963430"/>
    <w:rsid w:val="00964A77"/>
    <w:rsid w:val="00966CF9"/>
    <w:rsid w:val="00967295"/>
    <w:rsid w:val="00972D79"/>
    <w:rsid w:val="00972DA6"/>
    <w:rsid w:val="009730E4"/>
    <w:rsid w:val="00976840"/>
    <w:rsid w:val="009772AB"/>
    <w:rsid w:val="009806B1"/>
    <w:rsid w:val="0098096E"/>
    <w:rsid w:val="00980B2A"/>
    <w:rsid w:val="00981034"/>
    <w:rsid w:val="009831F8"/>
    <w:rsid w:val="00983744"/>
    <w:rsid w:val="00983815"/>
    <w:rsid w:val="00985998"/>
    <w:rsid w:val="00986139"/>
    <w:rsid w:val="00987BB5"/>
    <w:rsid w:val="00987FD5"/>
    <w:rsid w:val="0099013E"/>
    <w:rsid w:val="00990ABA"/>
    <w:rsid w:val="00990CD2"/>
    <w:rsid w:val="00990D88"/>
    <w:rsid w:val="009921C8"/>
    <w:rsid w:val="0099261A"/>
    <w:rsid w:val="00992620"/>
    <w:rsid w:val="009931E2"/>
    <w:rsid w:val="00994A90"/>
    <w:rsid w:val="009962B5"/>
    <w:rsid w:val="009A102A"/>
    <w:rsid w:val="009A3B45"/>
    <w:rsid w:val="009A50DC"/>
    <w:rsid w:val="009A5CBD"/>
    <w:rsid w:val="009A6762"/>
    <w:rsid w:val="009A7561"/>
    <w:rsid w:val="009B104A"/>
    <w:rsid w:val="009B286A"/>
    <w:rsid w:val="009B47A9"/>
    <w:rsid w:val="009B4846"/>
    <w:rsid w:val="009B62D4"/>
    <w:rsid w:val="009B72ED"/>
    <w:rsid w:val="009C0A01"/>
    <w:rsid w:val="009C531C"/>
    <w:rsid w:val="009C67DA"/>
    <w:rsid w:val="009C7FB9"/>
    <w:rsid w:val="009D0196"/>
    <w:rsid w:val="009D09A0"/>
    <w:rsid w:val="009D1359"/>
    <w:rsid w:val="009D2D7D"/>
    <w:rsid w:val="009D3EE7"/>
    <w:rsid w:val="009D3F7F"/>
    <w:rsid w:val="009D4143"/>
    <w:rsid w:val="009D47DA"/>
    <w:rsid w:val="009D5941"/>
    <w:rsid w:val="009E0B01"/>
    <w:rsid w:val="009E363A"/>
    <w:rsid w:val="009E4B5F"/>
    <w:rsid w:val="009E4FAF"/>
    <w:rsid w:val="009E5532"/>
    <w:rsid w:val="009E7401"/>
    <w:rsid w:val="009E74CE"/>
    <w:rsid w:val="009F183C"/>
    <w:rsid w:val="009F2441"/>
    <w:rsid w:val="009F73BB"/>
    <w:rsid w:val="009F7FFE"/>
    <w:rsid w:val="00A0152E"/>
    <w:rsid w:val="00A020A6"/>
    <w:rsid w:val="00A0286B"/>
    <w:rsid w:val="00A052ED"/>
    <w:rsid w:val="00A1075F"/>
    <w:rsid w:val="00A118F2"/>
    <w:rsid w:val="00A12B41"/>
    <w:rsid w:val="00A1352A"/>
    <w:rsid w:val="00A14A17"/>
    <w:rsid w:val="00A16042"/>
    <w:rsid w:val="00A169DD"/>
    <w:rsid w:val="00A20FCE"/>
    <w:rsid w:val="00A2273B"/>
    <w:rsid w:val="00A2278A"/>
    <w:rsid w:val="00A2575C"/>
    <w:rsid w:val="00A26608"/>
    <w:rsid w:val="00A3091D"/>
    <w:rsid w:val="00A30D91"/>
    <w:rsid w:val="00A33B08"/>
    <w:rsid w:val="00A35413"/>
    <w:rsid w:val="00A376F8"/>
    <w:rsid w:val="00A4068E"/>
    <w:rsid w:val="00A408AE"/>
    <w:rsid w:val="00A438F7"/>
    <w:rsid w:val="00A43EA7"/>
    <w:rsid w:val="00A456C8"/>
    <w:rsid w:val="00A475C4"/>
    <w:rsid w:val="00A5326E"/>
    <w:rsid w:val="00A54641"/>
    <w:rsid w:val="00A617C8"/>
    <w:rsid w:val="00A629EB"/>
    <w:rsid w:val="00A67439"/>
    <w:rsid w:val="00A674A0"/>
    <w:rsid w:val="00A72181"/>
    <w:rsid w:val="00A72F68"/>
    <w:rsid w:val="00A72FBC"/>
    <w:rsid w:val="00A74B25"/>
    <w:rsid w:val="00A76A6C"/>
    <w:rsid w:val="00A77320"/>
    <w:rsid w:val="00A777C4"/>
    <w:rsid w:val="00A81024"/>
    <w:rsid w:val="00A8186C"/>
    <w:rsid w:val="00A82EA3"/>
    <w:rsid w:val="00A84117"/>
    <w:rsid w:val="00A85573"/>
    <w:rsid w:val="00A86CEE"/>
    <w:rsid w:val="00A86D7A"/>
    <w:rsid w:val="00A8767F"/>
    <w:rsid w:val="00A87EA7"/>
    <w:rsid w:val="00A90036"/>
    <w:rsid w:val="00A903B4"/>
    <w:rsid w:val="00A90D19"/>
    <w:rsid w:val="00A918AF"/>
    <w:rsid w:val="00A91F33"/>
    <w:rsid w:val="00A9258C"/>
    <w:rsid w:val="00A94753"/>
    <w:rsid w:val="00A95EE6"/>
    <w:rsid w:val="00A963A2"/>
    <w:rsid w:val="00AA17CA"/>
    <w:rsid w:val="00AA27C1"/>
    <w:rsid w:val="00AA588A"/>
    <w:rsid w:val="00AA6847"/>
    <w:rsid w:val="00AA6CF8"/>
    <w:rsid w:val="00AA6EB4"/>
    <w:rsid w:val="00AB05B3"/>
    <w:rsid w:val="00AB1BBB"/>
    <w:rsid w:val="00AB29E7"/>
    <w:rsid w:val="00AB2FFB"/>
    <w:rsid w:val="00AB3980"/>
    <w:rsid w:val="00AB4133"/>
    <w:rsid w:val="00AB4A0F"/>
    <w:rsid w:val="00AB7E15"/>
    <w:rsid w:val="00AC219C"/>
    <w:rsid w:val="00AC2810"/>
    <w:rsid w:val="00AC2C65"/>
    <w:rsid w:val="00AC425F"/>
    <w:rsid w:val="00AC7F1E"/>
    <w:rsid w:val="00AD0C1D"/>
    <w:rsid w:val="00AD2560"/>
    <w:rsid w:val="00AD529D"/>
    <w:rsid w:val="00AD58CD"/>
    <w:rsid w:val="00AD5CE8"/>
    <w:rsid w:val="00AD662F"/>
    <w:rsid w:val="00AD7AF3"/>
    <w:rsid w:val="00AD7E64"/>
    <w:rsid w:val="00AE01EC"/>
    <w:rsid w:val="00AE0E37"/>
    <w:rsid w:val="00AE1853"/>
    <w:rsid w:val="00AE2321"/>
    <w:rsid w:val="00AE2D7D"/>
    <w:rsid w:val="00AE3228"/>
    <w:rsid w:val="00AE4838"/>
    <w:rsid w:val="00AE4C1F"/>
    <w:rsid w:val="00AE5E40"/>
    <w:rsid w:val="00AE6D5D"/>
    <w:rsid w:val="00AE7877"/>
    <w:rsid w:val="00AF0716"/>
    <w:rsid w:val="00AF2561"/>
    <w:rsid w:val="00AF33CE"/>
    <w:rsid w:val="00AF3750"/>
    <w:rsid w:val="00AF4BB0"/>
    <w:rsid w:val="00B00FB6"/>
    <w:rsid w:val="00B03DDB"/>
    <w:rsid w:val="00B06878"/>
    <w:rsid w:val="00B06A85"/>
    <w:rsid w:val="00B06DDE"/>
    <w:rsid w:val="00B06ED3"/>
    <w:rsid w:val="00B07E4F"/>
    <w:rsid w:val="00B10E58"/>
    <w:rsid w:val="00B1155F"/>
    <w:rsid w:val="00B11672"/>
    <w:rsid w:val="00B14CFD"/>
    <w:rsid w:val="00B1591D"/>
    <w:rsid w:val="00B16339"/>
    <w:rsid w:val="00B21F7F"/>
    <w:rsid w:val="00B23467"/>
    <w:rsid w:val="00B26096"/>
    <w:rsid w:val="00B31A5B"/>
    <w:rsid w:val="00B33EB3"/>
    <w:rsid w:val="00B358D1"/>
    <w:rsid w:val="00B423AF"/>
    <w:rsid w:val="00B42A7B"/>
    <w:rsid w:val="00B43E96"/>
    <w:rsid w:val="00B46011"/>
    <w:rsid w:val="00B46781"/>
    <w:rsid w:val="00B475FD"/>
    <w:rsid w:val="00B47704"/>
    <w:rsid w:val="00B5032F"/>
    <w:rsid w:val="00B5134A"/>
    <w:rsid w:val="00B5141D"/>
    <w:rsid w:val="00B52E3D"/>
    <w:rsid w:val="00B53C5D"/>
    <w:rsid w:val="00B570CA"/>
    <w:rsid w:val="00B60DD5"/>
    <w:rsid w:val="00B61F07"/>
    <w:rsid w:val="00B62649"/>
    <w:rsid w:val="00B6300E"/>
    <w:rsid w:val="00B63077"/>
    <w:rsid w:val="00B6368E"/>
    <w:rsid w:val="00B6387E"/>
    <w:rsid w:val="00B6489F"/>
    <w:rsid w:val="00B66943"/>
    <w:rsid w:val="00B66E75"/>
    <w:rsid w:val="00B679E4"/>
    <w:rsid w:val="00B709A5"/>
    <w:rsid w:val="00B717AA"/>
    <w:rsid w:val="00B71AB3"/>
    <w:rsid w:val="00B7253A"/>
    <w:rsid w:val="00B76B29"/>
    <w:rsid w:val="00B77C0C"/>
    <w:rsid w:val="00B77DEB"/>
    <w:rsid w:val="00B77E5C"/>
    <w:rsid w:val="00B828F1"/>
    <w:rsid w:val="00B82CBE"/>
    <w:rsid w:val="00B82E92"/>
    <w:rsid w:val="00B82F54"/>
    <w:rsid w:val="00B837CA"/>
    <w:rsid w:val="00B83E91"/>
    <w:rsid w:val="00B85A5B"/>
    <w:rsid w:val="00B875A9"/>
    <w:rsid w:val="00B87964"/>
    <w:rsid w:val="00B9019C"/>
    <w:rsid w:val="00B9027C"/>
    <w:rsid w:val="00B91A69"/>
    <w:rsid w:val="00B92B71"/>
    <w:rsid w:val="00B95D41"/>
    <w:rsid w:val="00B97ACE"/>
    <w:rsid w:val="00BA025E"/>
    <w:rsid w:val="00BA1295"/>
    <w:rsid w:val="00BA3E03"/>
    <w:rsid w:val="00BA418C"/>
    <w:rsid w:val="00BA444C"/>
    <w:rsid w:val="00BA6BC3"/>
    <w:rsid w:val="00BB02D1"/>
    <w:rsid w:val="00BB1030"/>
    <w:rsid w:val="00BB14D6"/>
    <w:rsid w:val="00BB4F08"/>
    <w:rsid w:val="00BB566E"/>
    <w:rsid w:val="00BC15ED"/>
    <w:rsid w:val="00BC1D10"/>
    <w:rsid w:val="00BC347B"/>
    <w:rsid w:val="00BC3E07"/>
    <w:rsid w:val="00BD215D"/>
    <w:rsid w:val="00BD24AC"/>
    <w:rsid w:val="00BD2D42"/>
    <w:rsid w:val="00BD4AF0"/>
    <w:rsid w:val="00BD5844"/>
    <w:rsid w:val="00BD65CE"/>
    <w:rsid w:val="00BD6916"/>
    <w:rsid w:val="00BD69BF"/>
    <w:rsid w:val="00BD730F"/>
    <w:rsid w:val="00BE14D1"/>
    <w:rsid w:val="00BE1661"/>
    <w:rsid w:val="00BE2EE9"/>
    <w:rsid w:val="00BE68BE"/>
    <w:rsid w:val="00BF0E36"/>
    <w:rsid w:val="00BF14A4"/>
    <w:rsid w:val="00BF2852"/>
    <w:rsid w:val="00BF2A27"/>
    <w:rsid w:val="00BF4DCB"/>
    <w:rsid w:val="00BF5709"/>
    <w:rsid w:val="00BF5D3C"/>
    <w:rsid w:val="00BF7700"/>
    <w:rsid w:val="00BF78AE"/>
    <w:rsid w:val="00C018FA"/>
    <w:rsid w:val="00C076FC"/>
    <w:rsid w:val="00C07B04"/>
    <w:rsid w:val="00C07E18"/>
    <w:rsid w:val="00C1037C"/>
    <w:rsid w:val="00C119D9"/>
    <w:rsid w:val="00C11BE8"/>
    <w:rsid w:val="00C12BB6"/>
    <w:rsid w:val="00C137AC"/>
    <w:rsid w:val="00C14CEC"/>
    <w:rsid w:val="00C154B6"/>
    <w:rsid w:val="00C15E66"/>
    <w:rsid w:val="00C1611E"/>
    <w:rsid w:val="00C161E3"/>
    <w:rsid w:val="00C1758E"/>
    <w:rsid w:val="00C20033"/>
    <w:rsid w:val="00C2017E"/>
    <w:rsid w:val="00C20A36"/>
    <w:rsid w:val="00C20FC9"/>
    <w:rsid w:val="00C21052"/>
    <w:rsid w:val="00C21849"/>
    <w:rsid w:val="00C21EB3"/>
    <w:rsid w:val="00C2300F"/>
    <w:rsid w:val="00C23766"/>
    <w:rsid w:val="00C244A2"/>
    <w:rsid w:val="00C26E8A"/>
    <w:rsid w:val="00C322DE"/>
    <w:rsid w:val="00C3257B"/>
    <w:rsid w:val="00C332F1"/>
    <w:rsid w:val="00C33F02"/>
    <w:rsid w:val="00C344D3"/>
    <w:rsid w:val="00C37340"/>
    <w:rsid w:val="00C41079"/>
    <w:rsid w:val="00C41CB8"/>
    <w:rsid w:val="00C436E0"/>
    <w:rsid w:val="00C4438E"/>
    <w:rsid w:val="00C44414"/>
    <w:rsid w:val="00C449F1"/>
    <w:rsid w:val="00C453DD"/>
    <w:rsid w:val="00C46AFA"/>
    <w:rsid w:val="00C51008"/>
    <w:rsid w:val="00C52604"/>
    <w:rsid w:val="00C531F5"/>
    <w:rsid w:val="00C5583B"/>
    <w:rsid w:val="00C56A75"/>
    <w:rsid w:val="00C60BA8"/>
    <w:rsid w:val="00C60CB9"/>
    <w:rsid w:val="00C61169"/>
    <w:rsid w:val="00C6134C"/>
    <w:rsid w:val="00C61F07"/>
    <w:rsid w:val="00C62166"/>
    <w:rsid w:val="00C66974"/>
    <w:rsid w:val="00C700C6"/>
    <w:rsid w:val="00C70967"/>
    <w:rsid w:val="00C70A01"/>
    <w:rsid w:val="00C71D36"/>
    <w:rsid w:val="00C73540"/>
    <w:rsid w:val="00C73B04"/>
    <w:rsid w:val="00C74477"/>
    <w:rsid w:val="00C74510"/>
    <w:rsid w:val="00C747B3"/>
    <w:rsid w:val="00C74DAB"/>
    <w:rsid w:val="00C758BD"/>
    <w:rsid w:val="00C760BD"/>
    <w:rsid w:val="00C7696F"/>
    <w:rsid w:val="00C80E65"/>
    <w:rsid w:val="00C81003"/>
    <w:rsid w:val="00C814E7"/>
    <w:rsid w:val="00C82809"/>
    <w:rsid w:val="00C8283D"/>
    <w:rsid w:val="00C86BB9"/>
    <w:rsid w:val="00C92127"/>
    <w:rsid w:val="00C923FA"/>
    <w:rsid w:val="00C931AB"/>
    <w:rsid w:val="00C95BBC"/>
    <w:rsid w:val="00CA18B4"/>
    <w:rsid w:val="00CA3632"/>
    <w:rsid w:val="00CA4E75"/>
    <w:rsid w:val="00CA5A5E"/>
    <w:rsid w:val="00CA74F1"/>
    <w:rsid w:val="00CA76BC"/>
    <w:rsid w:val="00CB4478"/>
    <w:rsid w:val="00CB5441"/>
    <w:rsid w:val="00CB5976"/>
    <w:rsid w:val="00CB5A0B"/>
    <w:rsid w:val="00CB7265"/>
    <w:rsid w:val="00CB7F84"/>
    <w:rsid w:val="00CC033B"/>
    <w:rsid w:val="00CC0F8D"/>
    <w:rsid w:val="00CC0FB3"/>
    <w:rsid w:val="00CC230E"/>
    <w:rsid w:val="00CC267E"/>
    <w:rsid w:val="00CC3650"/>
    <w:rsid w:val="00CC3D08"/>
    <w:rsid w:val="00CC41FF"/>
    <w:rsid w:val="00CC5B01"/>
    <w:rsid w:val="00CC7213"/>
    <w:rsid w:val="00CC75EF"/>
    <w:rsid w:val="00CC7C05"/>
    <w:rsid w:val="00CD00A0"/>
    <w:rsid w:val="00CD1D22"/>
    <w:rsid w:val="00CD261D"/>
    <w:rsid w:val="00CD4353"/>
    <w:rsid w:val="00CD4974"/>
    <w:rsid w:val="00CE1232"/>
    <w:rsid w:val="00CE2AF7"/>
    <w:rsid w:val="00CE4294"/>
    <w:rsid w:val="00CE64F1"/>
    <w:rsid w:val="00CF188F"/>
    <w:rsid w:val="00CF1CCF"/>
    <w:rsid w:val="00CF2293"/>
    <w:rsid w:val="00CF2B98"/>
    <w:rsid w:val="00CF37DA"/>
    <w:rsid w:val="00CF6562"/>
    <w:rsid w:val="00D02B1C"/>
    <w:rsid w:val="00D06E85"/>
    <w:rsid w:val="00D1088E"/>
    <w:rsid w:val="00D14A2F"/>
    <w:rsid w:val="00D16B63"/>
    <w:rsid w:val="00D16BAB"/>
    <w:rsid w:val="00D21771"/>
    <w:rsid w:val="00D240E9"/>
    <w:rsid w:val="00D25D7C"/>
    <w:rsid w:val="00D2663A"/>
    <w:rsid w:val="00D30C2E"/>
    <w:rsid w:val="00D30DA1"/>
    <w:rsid w:val="00D3231F"/>
    <w:rsid w:val="00D35929"/>
    <w:rsid w:val="00D36EB9"/>
    <w:rsid w:val="00D42142"/>
    <w:rsid w:val="00D43AC9"/>
    <w:rsid w:val="00D443C8"/>
    <w:rsid w:val="00D44565"/>
    <w:rsid w:val="00D446F5"/>
    <w:rsid w:val="00D44D85"/>
    <w:rsid w:val="00D451C7"/>
    <w:rsid w:val="00D47665"/>
    <w:rsid w:val="00D505AA"/>
    <w:rsid w:val="00D53158"/>
    <w:rsid w:val="00D538E0"/>
    <w:rsid w:val="00D549B0"/>
    <w:rsid w:val="00D6061F"/>
    <w:rsid w:val="00D618E6"/>
    <w:rsid w:val="00D64939"/>
    <w:rsid w:val="00D64CD2"/>
    <w:rsid w:val="00D64E03"/>
    <w:rsid w:val="00D706EE"/>
    <w:rsid w:val="00D71433"/>
    <w:rsid w:val="00D71A01"/>
    <w:rsid w:val="00D73CF1"/>
    <w:rsid w:val="00D7480A"/>
    <w:rsid w:val="00D74CB8"/>
    <w:rsid w:val="00D761A2"/>
    <w:rsid w:val="00D76F62"/>
    <w:rsid w:val="00D778A9"/>
    <w:rsid w:val="00D824F4"/>
    <w:rsid w:val="00D829A4"/>
    <w:rsid w:val="00D84A0B"/>
    <w:rsid w:val="00D855F2"/>
    <w:rsid w:val="00D85D43"/>
    <w:rsid w:val="00D86347"/>
    <w:rsid w:val="00D86D4B"/>
    <w:rsid w:val="00D902AC"/>
    <w:rsid w:val="00D91E7E"/>
    <w:rsid w:val="00D92460"/>
    <w:rsid w:val="00D92B0B"/>
    <w:rsid w:val="00D94624"/>
    <w:rsid w:val="00D96610"/>
    <w:rsid w:val="00DA374C"/>
    <w:rsid w:val="00DA3AFE"/>
    <w:rsid w:val="00DA3E0D"/>
    <w:rsid w:val="00DA3F83"/>
    <w:rsid w:val="00DA49DE"/>
    <w:rsid w:val="00DA6E45"/>
    <w:rsid w:val="00DA7CF7"/>
    <w:rsid w:val="00DB172C"/>
    <w:rsid w:val="00DB18C2"/>
    <w:rsid w:val="00DB2807"/>
    <w:rsid w:val="00DB3083"/>
    <w:rsid w:val="00DB3AD4"/>
    <w:rsid w:val="00DB468E"/>
    <w:rsid w:val="00DB7BDB"/>
    <w:rsid w:val="00DC03F3"/>
    <w:rsid w:val="00DC0DBA"/>
    <w:rsid w:val="00DC12CA"/>
    <w:rsid w:val="00DC1E0E"/>
    <w:rsid w:val="00DC2503"/>
    <w:rsid w:val="00DC6039"/>
    <w:rsid w:val="00DC6299"/>
    <w:rsid w:val="00DC7A7A"/>
    <w:rsid w:val="00DC7CE8"/>
    <w:rsid w:val="00DD3C62"/>
    <w:rsid w:val="00DD75F8"/>
    <w:rsid w:val="00DD769E"/>
    <w:rsid w:val="00DE007F"/>
    <w:rsid w:val="00DE025F"/>
    <w:rsid w:val="00DE02C8"/>
    <w:rsid w:val="00DE2BD0"/>
    <w:rsid w:val="00DE618C"/>
    <w:rsid w:val="00DF02BA"/>
    <w:rsid w:val="00DF0851"/>
    <w:rsid w:val="00DF2166"/>
    <w:rsid w:val="00DF2FDE"/>
    <w:rsid w:val="00DF3A2D"/>
    <w:rsid w:val="00DF6C02"/>
    <w:rsid w:val="00DF77AF"/>
    <w:rsid w:val="00E01F1D"/>
    <w:rsid w:val="00E0203A"/>
    <w:rsid w:val="00E039EB"/>
    <w:rsid w:val="00E040EF"/>
    <w:rsid w:val="00E0440E"/>
    <w:rsid w:val="00E07366"/>
    <w:rsid w:val="00E12642"/>
    <w:rsid w:val="00E13557"/>
    <w:rsid w:val="00E13A1E"/>
    <w:rsid w:val="00E13DF1"/>
    <w:rsid w:val="00E14366"/>
    <w:rsid w:val="00E14A89"/>
    <w:rsid w:val="00E17E2B"/>
    <w:rsid w:val="00E20342"/>
    <w:rsid w:val="00E20A9F"/>
    <w:rsid w:val="00E26B02"/>
    <w:rsid w:val="00E329BE"/>
    <w:rsid w:val="00E33C9D"/>
    <w:rsid w:val="00E37B39"/>
    <w:rsid w:val="00E4428A"/>
    <w:rsid w:val="00E45040"/>
    <w:rsid w:val="00E45BB2"/>
    <w:rsid w:val="00E46B4C"/>
    <w:rsid w:val="00E509F3"/>
    <w:rsid w:val="00E51B3B"/>
    <w:rsid w:val="00E520FA"/>
    <w:rsid w:val="00E5272A"/>
    <w:rsid w:val="00E529D5"/>
    <w:rsid w:val="00E53522"/>
    <w:rsid w:val="00E555C6"/>
    <w:rsid w:val="00E57BEA"/>
    <w:rsid w:val="00E6087A"/>
    <w:rsid w:val="00E60EC2"/>
    <w:rsid w:val="00E610BD"/>
    <w:rsid w:val="00E62C34"/>
    <w:rsid w:val="00E65A98"/>
    <w:rsid w:val="00E65F19"/>
    <w:rsid w:val="00E65F24"/>
    <w:rsid w:val="00E71AC5"/>
    <w:rsid w:val="00E75482"/>
    <w:rsid w:val="00E760DB"/>
    <w:rsid w:val="00E77374"/>
    <w:rsid w:val="00E77A83"/>
    <w:rsid w:val="00E802AB"/>
    <w:rsid w:val="00E84D80"/>
    <w:rsid w:val="00E86B76"/>
    <w:rsid w:val="00E90E61"/>
    <w:rsid w:val="00E94312"/>
    <w:rsid w:val="00E96296"/>
    <w:rsid w:val="00E96658"/>
    <w:rsid w:val="00E969C5"/>
    <w:rsid w:val="00E97392"/>
    <w:rsid w:val="00E97FB5"/>
    <w:rsid w:val="00EA10F2"/>
    <w:rsid w:val="00EA244D"/>
    <w:rsid w:val="00EA686F"/>
    <w:rsid w:val="00EA7C47"/>
    <w:rsid w:val="00EB1736"/>
    <w:rsid w:val="00EB3575"/>
    <w:rsid w:val="00EB4283"/>
    <w:rsid w:val="00EB4BA5"/>
    <w:rsid w:val="00EB526E"/>
    <w:rsid w:val="00EB541D"/>
    <w:rsid w:val="00EB5DEB"/>
    <w:rsid w:val="00EB6121"/>
    <w:rsid w:val="00EB6BFE"/>
    <w:rsid w:val="00EB6ED0"/>
    <w:rsid w:val="00EB6F45"/>
    <w:rsid w:val="00EB7043"/>
    <w:rsid w:val="00EB76E4"/>
    <w:rsid w:val="00EB7935"/>
    <w:rsid w:val="00EC0686"/>
    <w:rsid w:val="00EC1551"/>
    <w:rsid w:val="00EC37BF"/>
    <w:rsid w:val="00EC3A27"/>
    <w:rsid w:val="00EC438E"/>
    <w:rsid w:val="00EC5143"/>
    <w:rsid w:val="00EC6729"/>
    <w:rsid w:val="00EC6B4B"/>
    <w:rsid w:val="00EC74DB"/>
    <w:rsid w:val="00ED175B"/>
    <w:rsid w:val="00ED2CC1"/>
    <w:rsid w:val="00ED3CF3"/>
    <w:rsid w:val="00ED3F41"/>
    <w:rsid w:val="00ED6953"/>
    <w:rsid w:val="00ED6F4C"/>
    <w:rsid w:val="00ED7C44"/>
    <w:rsid w:val="00EE0B5D"/>
    <w:rsid w:val="00EE0EEA"/>
    <w:rsid w:val="00EE2B96"/>
    <w:rsid w:val="00EE5FD5"/>
    <w:rsid w:val="00EF0538"/>
    <w:rsid w:val="00EF1A92"/>
    <w:rsid w:val="00EF205F"/>
    <w:rsid w:val="00EF2342"/>
    <w:rsid w:val="00EF2392"/>
    <w:rsid w:val="00EF3005"/>
    <w:rsid w:val="00EF45CE"/>
    <w:rsid w:val="00EF4BAD"/>
    <w:rsid w:val="00EF4C7E"/>
    <w:rsid w:val="00EF5CB7"/>
    <w:rsid w:val="00EF7944"/>
    <w:rsid w:val="00F031E8"/>
    <w:rsid w:val="00F0352F"/>
    <w:rsid w:val="00F045B9"/>
    <w:rsid w:val="00F061E3"/>
    <w:rsid w:val="00F10CCD"/>
    <w:rsid w:val="00F1316D"/>
    <w:rsid w:val="00F1369F"/>
    <w:rsid w:val="00F15FF6"/>
    <w:rsid w:val="00F16092"/>
    <w:rsid w:val="00F17C79"/>
    <w:rsid w:val="00F23A5A"/>
    <w:rsid w:val="00F2406A"/>
    <w:rsid w:val="00F27203"/>
    <w:rsid w:val="00F27D2E"/>
    <w:rsid w:val="00F304E5"/>
    <w:rsid w:val="00F311B9"/>
    <w:rsid w:val="00F31D88"/>
    <w:rsid w:val="00F32639"/>
    <w:rsid w:val="00F329D4"/>
    <w:rsid w:val="00F32CE3"/>
    <w:rsid w:val="00F34005"/>
    <w:rsid w:val="00F355DC"/>
    <w:rsid w:val="00F373BC"/>
    <w:rsid w:val="00F3742B"/>
    <w:rsid w:val="00F376BC"/>
    <w:rsid w:val="00F376EF"/>
    <w:rsid w:val="00F40436"/>
    <w:rsid w:val="00F405AF"/>
    <w:rsid w:val="00F416D5"/>
    <w:rsid w:val="00F4481A"/>
    <w:rsid w:val="00F44CE4"/>
    <w:rsid w:val="00F51707"/>
    <w:rsid w:val="00F5209B"/>
    <w:rsid w:val="00F52806"/>
    <w:rsid w:val="00F551F7"/>
    <w:rsid w:val="00F562FA"/>
    <w:rsid w:val="00F57A30"/>
    <w:rsid w:val="00F60CFC"/>
    <w:rsid w:val="00F61158"/>
    <w:rsid w:val="00F62AC6"/>
    <w:rsid w:val="00F63CB6"/>
    <w:rsid w:val="00F65D6D"/>
    <w:rsid w:val="00F660C3"/>
    <w:rsid w:val="00F6667E"/>
    <w:rsid w:val="00F71C4B"/>
    <w:rsid w:val="00F729BA"/>
    <w:rsid w:val="00F72E15"/>
    <w:rsid w:val="00F74256"/>
    <w:rsid w:val="00F773DA"/>
    <w:rsid w:val="00F77E43"/>
    <w:rsid w:val="00F80F6B"/>
    <w:rsid w:val="00F81539"/>
    <w:rsid w:val="00F81FF8"/>
    <w:rsid w:val="00F82DCE"/>
    <w:rsid w:val="00F83395"/>
    <w:rsid w:val="00F85073"/>
    <w:rsid w:val="00F85E6D"/>
    <w:rsid w:val="00F904EB"/>
    <w:rsid w:val="00F90EB8"/>
    <w:rsid w:val="00F92D75"/>
    <w:rsid w:val="00F949B7"/>
    <w:rsid w:val="00F95C0B"/>
    <w:rsid w:val="00F95D8F"/>
    <w:rsid w:val="00F96257"/>
    <w:rsid w:val="00F96FBE"/>
    <w:rsid w:val="00FA0003"/>
    <w:rsid w:val="00FA078E"/>
    <w:rsid w:val="00FA1CBA"/>
    <w:rsid w:val="00FA20C6"/>
    <w:rsid w:val="00FA472C"/>
    <w:rsid w:val="00FB01A9"/>
    <w:rsid w:val="00FB0FE5"/>
    <w:rsid w:val="00FB2044"/>
    <w:rsid w:val="00FB5732"/>
    <w:rsid w:val="00FB6166"/>
    <w:rsid w:val="00FB65AE"/>
    <w:rsid w:val="00FC05A2"/>
    <w:rsid w:val="00FC0800"/>
    <w:rsid w:val="00FC1326"/>
    <w:rsid w:val="00FC2062"/>
    <w:rsid w:val="00FC252D"/>
    <w:rsid w:val="00FC323F"/>
    <w:rsid w:val="00FC5589"/>
    <w:rsid w:val="00FC65FA"/>
    <w:rsid w:val="00FC6AE1"/>
    <w:rsid w:val="00FD09AE"/>
    <w:rsid w:val="00FD0A29"/>
    <w:rsid w:val="00FD19EC"/>
    <w:rsid w:val="00FD3205"/>
    <w:rsid w:val="00FD36F4"/>
    <w:rsid w:val="00FD38A7"/>
    <w:rsid w:val="00FD5041"/>
    <w:rsid w:val="00FD69D0"/>
    <w:rsid w:val="00FE0978"/>
    <w:rsid w:val="00FE0F0E"/>
    <w:rsid w:val="00FE193A"/>
    <w:rsid w:val="00FE308B"/>
    <w:rsid w:val="00FE391C"/>
    <w:rsid w:val="00FE465B"/>
    <w:rsid w:val="00FE47C2"/>
    <w:rsid w:val="00FE5844"/>
    <w:rsid w:val="00FE5D59"/>
    <w:rsid w:val="00FF0038"/>
    <w:rsid w:val="00FF086D"/>
    <w:rsid w:val="00FF3502"/>
    <w:rsid w:val="00FF5392"/>
    <w:rsid w:val="00FF5B9C"/>
    <w:rsid w:val="00FF5E11"/>
    <w:rsid w:val="00FF6752"/>
    <w:rsid w:val="00FF6AD8"/>
    <w:rsid w:val="00FF7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45FB28E0"/>
  <w15:docId w15:val="{528F94C6-637A-4E10-ABEA-7F332028A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03B8"/>
  </w:style>
  <w:style w:type="paragraph" w:styleId="Ttulo1">
    <w:name w:val="heading 1"/>
    <w:basedOn w:val="Normal"/>
    <w:next w:val="Normal"/>
    <w:link w:val="Ttulo1Carter"/>
    <w:uiPriority w:val="9"/>
    <w:qFormat/>
    <w:rsid w:val="003734C0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36A7C4"/>
      <w:sz w:val="52"/>
      <w:szCs w:val="40"/>
    </w:r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3C1EB6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36A7C4"/>
      <w:sz w:val="36"/>
      <w:szCs w:val="28"/>
    </w:rPr>
  </w:style>
  <w:style w:type="paragraph" w:styleId="Ttulo3">
    <w:name w:val="heading 3"/>
    <w:basedOn w:val="Normal"/>
    <w:next w:val="Normal"/>
    <w:link w:val="Ttulo3Carter"/>
    <w:uiPriority w:val="9"/>
    <w:unhideWhenUsed/>
    <w:qFormat/>
    <w:rsid w:val="002508CE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b/>
      <w:color w:val="36A7C4"/>
      <w:sz w:val="28"/>
      <w:szCs w:val="24"/>
    </w:rPr>
  </w:style>
  <w:style w:type="paragraph" w:styleId="Ttulo4">
    <w:name w:val="heading 4"/>
    <w:basedOn w:val="Normal"/>
    <w:next w:val="Normal"/>
    <w:link w:val="Ttulo4Carter"/>
    <w:uiPriority w:val="9"/>
    <w:unhideWhenUsed/>
    <w:qFormat/>
    <w:rsid w:val="008E03B8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8E03B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8E03B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8E03B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8E03B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8E03B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abealho1">
    <w:name w:val="cabeçalho 1"/>
    <w:basedOn w:val="Normal"/>
    <w:next w:val="Normal"/>
    <w:link w:val="CarterdeCabealho1"/>
    <w:uiPriority w:val="9"/>
    <w:rsid w:val="00D6061F"/>
    <w:pPr>
      <w:keepNext/>
      <w:keepLines/>
      <w:spacing w:before="800" w:after="40" w:line="240" w:lineRule="auto"/>
      <w:outlineLvl w:val="0"/>
    </w:pPr>
    <w:rPr>
      <w:rFonts w:asciiTheme="majorHAnsi" w:eastAsiaTheme="majorEastAsia" w:hAnsiTheme="majorHAnsi" w:cstheme="majorBidi"/>
      <w:bCs/>
      <w:color w:val="36A7C4"/>
      <w:kern w:val="28"/>
      <w:sz w:val="52"/>
      <w:szCs w:val="36"/>
      <w:lang w:eastAsia="ja-JP"/>
      <w14:ligatures w14:val="standard"/>
      <w14:numForm w14:val="oldStyle"/>
    </w:rPr>
  </w:style>
  <w:style w:type="paragraph" w:customStyle="1" w:styleId="cabealho2">
    <w:name w:val="cabeçalho 2"/>
    <w:basedOn w:val="Normal"/>
    <w:next w:val="Normal"/>
    <w:link w:val="CarterdeCabealho2"/>
    <w:uiPriority w:val="9"/>
    <w:unhideWhenUsed/>
    <w:rsid w:val="00150D59"/>
    <w:pPr>
      <w:keepNext/>
      <w:keepLines/>
      <w:pBdr>
        <w:top w:val="single" w:sz="4" w:space="1" w:color="4472C4" w:themeColor="accent5"/>
      </w:pBdr>
      <w:spacing w:before="200" w:after="60" w:line="240" w:lineRule="auto"/>
      <w:outlineLvl w:val="1"/>
    </w:pPr>
    <w:rPr>
      <w:rFonts w:asciiTheme="majorHAnsi" w:eastAsiaTheme="majorEastAsia" w:hAnsiTheme="majorHAnsi" w:cstheme="majorBidi"/>
      <w:color w:val="4472C4" w:themeColor="accent5"/>
      <w:kern w:val="28"/>
      <w:sz w:val="32"/>
      <w:szCs w:val="32"/>
      <w:lang w:eastAsia="ja-JP"/>
      <w14:ligatures w14:val="standard"/>
    </w:rPr>
  </w:style>
  <w:style w:type="paragraph" w:styleId="SemEspaamento">
    <w:name w:val="No Spacing"/>
    <w:link w:val="SemEspaamentoCarter"/>
    <w:uiPriority w:val="1"/>
    <w:qFormat/>
    <w:rsid w:val="008E03B8"/>
    <w:pPr>
      <w:spacing w:after="0" w:line="240" w:lineRule="auto"/>
    </w:pPr>
  </w:style>
  <w:style w:type="character" w:customStyle="1" w:styleId="SemEspaamentoCarter">
    <w:name w:val="Sem Espaçamento Caráter"/>
    <w:basedOn w:val="Tipodeletrapredefinidodopargrafo"/>
    <w:link w:val="SemEspaamento"/>
    <w:uiPriority w:val="1"/>
    <w:rsid w:val="00150D59"/>
  </w:style>
  <w:style w:type="character" w:customStyle="1" w:styleId="CarterdeCabealho1">
    <w:name w:val="Caráter de Cabeçalho 1"/>
    <w:basedOn w:val="Tipodeletrapredefinidodopargrafo"/>
    <w:link w:val="cabealho1"/>
    <w:uiPriority w:val="9"/>
    <w:rsid w:val="00D6061F"/>
    <w:rPr>
      <w:rFonts w:asciiTheme="majorHAnsi" w:eastAsiaTheme="majorEastAsia" w:hAnsiTheme="majorHAnsi" w:cstheme="majorBidi"/>
      <w:bCs/>
      <w:color w:val="36A7C4"/>
      <w:kern w:val="28"/>
      <w:sz w:val="52"/>
      <w:szCs w:val="36"/>
      <w:lang w:eastAsia="ja-JP"/>
      <w14:ligatures w14:val="standard"/>
      <w14:numForm w14:val="oldStyle"/>
    </w:rPr>
  </w:style>
  <w:style w:type="character" w:customStyle="1" w:styleId="CarterdeCabealho2">
    <w:name w:val="Caráter de Cabeçalho 2"/>
    <w:basedOn w:val="Tipodeletrapredefinidodopargrafo"/>
    <w:link w:val="cabealho2"/>
    <w:uiPriority w:val="9"/>
    <w:rsid w:val="00150D59"/>
    <w:rPr>
      <w:rFonts w:asciiTheme="majorHAnsi" w:eastAsiaTheme="majorEastAsia" w:hAnsiTheme="majorHAnsi" w:cstheme="majorBidi"/>
      <w:color w:val="4472C4" w:themeColor="accent5"/>
      <w:kern w:val="28"/>
      <w:sz w:val="32"/>
      <w:szCs w:val="32"/>
      <w:lang w:eastAsia="ja-JP"/>
      <w14:ligatures w14:val="standard"/>
    </w:rPr>
  </w:style>
  <w:style w:type="paragraph" w:styleId="PargrafodaLista">
    <w:name w:val="List Paragraph"/>
    <w:basedOn w:val="Normal"/>
    <w:link w:val="PargrafodaListaCarter"/>
    <w:uiPriority w:val="34"/>
    <w:qFormat/>
    <w:rsid w:val="00150D59"/>
    <w:pPr>
      <w:ind w:left="720"/>
      <w:contextualSpacing/>
    </w:pPr>
  </w:style>
  <w:style w:type="character" w:styleId="Hiperligao">
    <w:name w:val="Hyperlink"/>
    <w:basedOn w:val="Tipodeletrapredefinidodopargrafo"/>
    <w:uiPriority w:val="99"/>
    <w:unhideWhenUsed/>
    <w:rsid w:val="00150D59"/>
    <w:rPr>
      <w:color w:val="0563C1" w:themeColor="hyperlink"/>
      <w:u w:val="single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150D59"/>
  </w:style>
  <w:style w:type="paragraph" w:customStyle="1" w:styleId="textodeanotao">
    <w:name w:val="texto de anotação"/>
    <w:basedOn w:val="Normal"/>
    <w:link w:val="CarterdeTextodeComentrio"/>
    <w:uiPriority w:val="99"/>
    <w:semiHidden/>
    <w:unhideWhenUsed/>
    <w:rsid w:val="00150D59"/>
    <w:pPr>
      <w:spacing w:after="160" w:line="240" w:lineRule="auto"/>
    </w:pPr>
    <w:rPr>
      <w:rFonts w:ascii="Arial" w:eastAsia="MS Mincho" w:hAnsi="Arial" w:cs="Arial"/>
      <w:color w:val="484848"/>
      <w:kern w:val="20"/>
      <w:sz w:val="20"/>
      <w:szCs w:val="20"/>
      <w14:ligatures w14:val="standard"/>
    </w:rPr>
  </w:style>
  <w:style w:type="character" w:customStyle="1" w:styleId="CarterdeTextodeComentrio">
    <w:name w:val="Caráter de Texto de Comentário"/>
    <w:basedOn w:val="Tipodeletrapredefinidodopargrafo"/>
    <w:link w:val="textodeanotao"/>
    <w:uiPriority w:val="99"/>
    <w:semiHidden/>
    <w:rsid w:val="00150D59"/>
    <w:rPr>
      <w:rFonts w:ascii="Arial" w:eastAsia="MS Mincho" w:hAnsi="Arial" w:cs="Arial"/>
      <w:color w:val="484848"/>
      <w:kern w:val="20"/>
      <w:sz w:val="20"/>
      <w:szCs w:val="20"/>
      <w14:ligatures w14:val="standard"/>
    </w:rPr>
  </w:style>
  <w:style w:type="character" w:customStyle="1" w:styleId="refernciadeanotao">
    <w:name w:val="referência de anotação"/>
    <w:basedOn w:val="Tipodeletrapredefinidodopargrafo"/>
    <w:uiPriority w:val="99"/>
    <w:semiHidden/>
    <w:unhideWhenUsed/>
    <w:rsid w:val="00150D59"/>
    <w:rPr>
      <w:sz w:val="16"/>
      <w:szCs w:val="16"/>
    </w:rPr>
  </w:style>
  <w:style w:type="character" w:styleId="Forte">
    <w:name w:val="Strong"/>
    <w:basedOn w:val="Tipodeletrapredefinidodopargrafo"/>
    <w:uiPriority w:val="22"/>
    <w:qFormat/>
    <w:rsid w:val="008E03B8"/>
    <w:rPr>
      <w:b/>
      <w:bCs/>
    </w:rPr>
  </w:style>
  <w:style w:type="character" w:customStyle="1" w:styleId="Destaque">
    <w:name w:val="Destaque"/>
    <w:basedOn w:val="Tipodeletrapredefinidodopargrafo"/>
    <w:uiPriority w:val="20"/>
    <w:rsid w:val="00150D59"/>
    <w:rPr>
      <w:i w:val="0"/>
      <w:iCs/>
      <w:color w:val="4472C4" w:themeColor="accent5"/>
    </w:rPr>
  </w:style>
  <w:style w:type="paragraph" w:styleId="NormalWeb">
    <w:name w:val="Normal (Web)"/>
    <w:basedOn w:val="Normal"/>
    <w:uiPriority w:val="99"/>
    <w:semiHidden/>
    <w:unhideWhenUsed/>
    <w:rsid w:val="00150D59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404040" w:themeColor="text1" w:themeTint="BF"/>
      <w:sz w:val="24"/>
      <w:szCs w:val="24"/>
      <w:lang w:eastAsia="zh-CN" w:bidi="th-TH"/>
    </w:rPr>
  </w:style>
  <w:style w:type="table" w:customStyle="1" w:styleId="TabeladeLista4-Destaque11">
    <w:name w:val="Tabela de Lista 4 - Destaque 11"/>
    <w:basedOn w:val="Tabelanormal"/>
    <w:uiPriority w:val="49"/>
    <w:rsid w:val="00150D59"/>
    <w:pPr>
      <w:spacing w:after="0" w:line="240" w:lineRule="auto"/>
    </w:pPr>
    <w:rPr>
      <w:rFonts w:eastAsia="MS Mincho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customStyle="1" w:styleId="Instrues">
    <w:name w:val="Instruções"/>
    <w:basedOn w:val="Normal"/>
    <w:link w:val="CarterdeInstrues"/>
    <w:rsid w:val="00BB566E"/>
    <w:rPr>
      <w:lang w:eastAsia="ja-JP"/>
    </w:rPr>
  </w:style>
  <w:style w:type="character" w:customStyle="1" w:styleId="CarterdeInstrues">
    <w:name w:val="Caráter de Instruções"/>
    <w:basedOn w:val="Tipodeletrapredefinidodopargrafo"/>
    <w:link w:val="Instrues"/>
    <w:rsid w:val="00BB566E"/>
    <w:rPr>
      <w:color w:val="595959" w:themeColor="text1" w:themeTint="A6"/>
      <w:lang w:eastAsia="ja-JP"/>
    </w:rPr>
  </w:style>
  <w:style w:type="paragraph" w:customStyle="1" w:styleId="assuntodeanotao">
    <w:name w:val="assunto de anotação"/>
    <w:basedOn w:val="textodeanotao"/>
    <w:next w:val="textodeanotao"/>
    <w:link w:val="CarterdeAssuntodoComentrio"/>
    <w:uiPriority w:val="99"/>
    <w:semiHidden/>
    <w:unhideWhenUsed/>
    <w:rsid w:val="003E1E96"/>
    <w:pPr>
      <w:spacing w:after="200"/>
    </w:pPr>
    <w:rPr>
      <w:rFonts w:asciiTheme="minorHAnsi" w:eastAsiaTheme="minorHAnsi" w:hAnsiTheme="minorHAnsi" w:cstheme="minorBidi"/>
      <w:b/>
      <w:bCs/>
      <w:color w:val="auto"/>
      <w:kern w:val="0"/>
      <w14:ligatures w14:val="none"/>
    </w:rPr>
  </w:style>
  <w:style w:type="character" w:customStyle="1" w:styleId="CarterdeAssuntodoComentrio">
    <w:name w:val="Caráter de Assunto do Comentário"/>
    <w:basedOn w:val="CarterdeTextodeComentrio"/>
    <w:link w:val="assuntodeanotao"/>
    <w:uiPriority w:val="99"/>
    <w:semiHidden/>
    <w:rsid w:val="003E1E96"/>
    <w:rPr>
      <w:rFonts w:ascii="Arial" w:eastAsia="MS Mincho" w:hAnsi="Arial" w:cs="Arial"/>
      <w:b/>
      <w:bCs/>
      <w:color w:val="484848"/>
      <w:kern w:val="20"/>
      <w:sz w:val="20"/>
      <w:szCs w:val="20"/>
      <w14:ligatures w14:val="standard"/>
    </w:rPr>
  </w:style>
  <w:style w:type="paragraph" w:customStyle="1" w:styleId="TextodeBalo">
    <w:name w:val="Texto de Balão"/>
    <w:basedOn w:val="Normal"/>
    <w:link w:val="CarterdeTextodeBalo"/>
    <w:uiPriority w:val="99"/>
    <w:semiHidden/>
    <w:unhideWhenUsed/>
    <w:rsid w:val="003E1E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arterdeTextodeBalo">
    <w:name w:val="Caráter de Texto de Balão"/>
    <w:basedOn w:val="Tipodeletrapredefinidodopargrafo"/>
    <w:link w:val="TextodeBalo"/>
    <w:uiPriority w:val="99"/>
    <w:semiHidden/>
    <w:rsid w:val="003E1E96"/>
    <w:rPr>
      <w:rFonts w:ascii="Segoe UI" w:hAnsi="Segoe UI" w:cs="Segoe UI"/>
      <w:sz w:val="18"/>
      <w:szCs w:val="18"/>
    </w:rPr>
  </w:style>
  <w:style w:type="paragraph" w:customStyle="1" w:styleId="cabealho">
    <w:name w:val="cabeçalho"/>
    <w:basedOn w:val="Normal"/>
    <w:link w:val="CarterdeCabealho"/>
    <w:uiPriority w:val="99"/>
    <w:unhideWhenUsed/>
    <w:rsid w:val="005D76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rterdeCabealho">
    <w:name w:val="Caráter de Cabeçalho"/>
    <w:basedOn w:val="Tipodeletrapredefinidodopargrafo"/>
    <w:link w:val="cabealho"/>
    <w:uiPriority w:val="99"/>
    <w:rsid w:val="005D7632"/>
  </w:style>
  <w:style w:type="paragraph" w:customStyle="1" w:styleId="rodap">
    <w:name w:val="rodapé"/>
    <w:basedOn w:val="Normal"/>
    <w:link w:val="CarterdeRodap"/>
    <w:uiPriority w:val="99"/>
    <w:unhideWhenUsed/>
    <w:rsid w:val="005D76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rterdeRodap">
    <w:name w:val="Caráter de Rodapé"/>
    <w:basedOn w:val="Tipodeletrapredefinidodopargrafo"/>
    <w:link w:val="rodap"/>
    <w:uiPriority w:val="99"/>
    <w:rsid w:val="005D7632"/>
  </w:style>
  <w:style w:type="character" w:customStyle="1" w:styleId="HiperligaoSeguida">
    <w:name w:val="HiperligaçãoSeguida"/>
    <w:basedOn w:val="Tipodeletrapredefinidodopargrafo"/>
    <w:uiPriority w:val="99"/>
    <w:semiHidden/>
    <w:unhideWhenUsed/>
    <w:rsid w:val="00054B1E"/>
    <w:rPr>
      <w:color w:val="954F72" w:themeColor="followedHyperlink"/>
      <w:u w:val="single"/>
    </w:rPr>
  </w:style>
  <w:style w:type="character" w:customStyle="1" w:styleId="CarterdeIU">
    <w:name w:val="Caráter de IU"/>
    <w:basedOn w:val="Tipodeletrapredefinidodopargrafo"/>
    <w:link w:val="IU"/>
    <w:locked/>
    <w:rsid w:val="00105274"/>
    <w:rPr>
      <w:b/>
    </w:rPr>
  </w:style>
  <w:style w:type="paragraph" w:customStyle="1" w:styleId="IU">
    <w:name w:val="IU"/>
    <w:basedOn w:val="Normal"/>
    <w:link w:val="CarterdeIU"/>
    <w:rsid w:val="00105274"/>
    <w:rPr>
      <w:b/>
    </w:rPr>
  </w:style>
  <w:style w:type="table" w:customStyle="1" w:styleId="MICRO">
    <w:name w:val="MICRO"/>
    <w:basedOn w:val="Tabelanormal"/>
    <w:uiPriority w:val="99"/>
    <w:rsid w:val="009C0A01"/>
    <w:pPr>
      <w:spacing w:after="0" w:line="240" w:lineRule="auto"/>
    </w:pPr>
    <w:tblPr>
      <w:tblBorders>
        <w:top w:val="single" w:sz="4" w:space="0" w:color="36A7C4"/>
        <w:left w:val="single" w:sz="4" w:space="0" w:color="36A7C4"/>
        <w:bottom w:val="single" w:sz="4" w:space="0" w:color="36A7C4"/>
        <w:right w:val="single" w:sz="4" w:space="0" w:color="36A7C4"/>
        <w:insideH w:val="single" w:sz="4" w:space="0" w:color="36A7C4"/>
        <w:insideV w:val="single" w:sz="4" w:space="0" w:color="36A7C4"/>
      </w:tblBorders>
    </w:tblPr>
    <w:tblStylePr w:type="firstRow">
      <w:rPr>
        <w:color w:val="FFFFFF" w:themeColor="background1"/>
      </w:rPr>
      <w:tblPr/>
      <w:tcPr>
        <w:shd w:val="clear" w:color="auto" w:fill="36A7C4"/>
      </w:tcPr>
    </w:tblStylePr>
  </w:style>
  <w:style w:type="paragraph" w:styleId="Textodecomentrio">
    <w:name w:val="annotation text"/>
    <w:basedOn w:val="Normal"/>
    <w:link w:val="TextodecomentrioCarte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Pr>
      <w:color w:val="595959" w:themeColor="text1" w:themeTint="A6"/>
      <w:sz w:val="20"/>
      <w:szCs w:val="20"/>
    </w:rPr>
  </w:style>
  <w:style w:type="character" w:styleId="Refdecomentrio">
    <w:name w:val="annotation reference"/>
    <w:basedOn w:val="Tipodeletrapredefinidodopargrafo"/>
    <w:uiPriority w:val="99"/>
    <w:semiHidden/>
    <w:unhideWhenUsed/>
    <w:rPr>
      <w:sz w:val="16"/>
      <w:szCs w:val="16"/>
    </w:rPr>
  </w:style>
  <w:style w:type="paragraph" w:styleId="Textodebalo0">
    <w:name w:val="Balloon Text"/>
    <w:basedOn w:val="Normal"/>
    <w:link w:val="TextodebaloCarter"/>
    <w:uiPriority w:val="99"/>
    <w:semiHidden/>
    <w:unhideWhenUsed/>
    <w:rsid w:val="00B53C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0"/>
    <w:uiPriority w:val="99"/>
    <w:semiHidden/>
    <w:rsid w:val="00B53C5D"/>
    <w:rPr>
      <w:rFonts w:ascii="Segoe UI" w:hAnsi="Segoe UI" w:cs="Segoe UI"/>
      <w:color w:val="595959" w:themeColor="text1" w:themeTint="A6"/>
      <w:sz w:val="18"/>
      <w:szCs w:val="18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3734C0"/>
    <w:rPr>
      <w:rFonts w:asciiTheme="majorHAnsi" w:eastAsiaTheme="majorEastAsia" w:hAnsiTheme="majorHAnsi" w:cstheme="majorBidi"/>
      <w:color w:val="36A7C4"/>
      <w:sz w:val="52"/>
      <w:szCs w:val="40"/>
    </w:rPr>
  </w:style>
  <w:style w:type="paragraph" w:styleId="Cabealho0">
    <w:name w:val="header"/>
    <w:basedOn w:val="Normal"/>
    <w:link w:val="CabealhoCarter"/>
    <w:uiPriority w:val="99"/>
    <w:unhideWhenUsed/>
    <w:rsid w:val="005806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0"/>
    <w:uiPriority w:val="99"/>
    <w:rsid w:val="0058068D"/>
    <w:rPr>
      <w:color w:val="595959" w:themeColor="text1" w:themeTint="A6"/>
    </w:rPr>
  </w:style>
  <w:style w:type="paragraph" w:styleId="Rodap0">
    <w:name w:val="footer"/>
    <w:basedOn w:val="Normal"/>
    <w:link w:val="RodapCarter"/>
    <w:uiPriority w:val="99"/>
    <w:unhideWhenUsed/>
    <w:rsid w:val="005806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0"/>
    <w:uiPriority w:val="99"/>
    <w:rsid w:val="0058068D"/>
    <w:rPr>
      <w:color w:val="595959" w:themeColor="text1" w:themeTint="A6"/>
    </w:rPr>
  </w:style>
  <w:style w:type="paragraph" w:styleId="Cabealhodondice">
    <w:name w:val="TOC Heading"/>
    <w:basedOn w:val="Ttulo1"/>
    <w:next w:val="Normal"/>
    <w:uiPriority w:val="39"/>
    <w:unhideWhenUsed/>
    <w:qFormat/>
    <w:rsid w:val="008E03B8"/>
    <w:pPr>
      <w:outlineLvl w:val="9"/>
    </w:pPr>
  </w:style>
  <w:style w:type="paragraph" w:styleId="ndice1">
    <w:name w:val="toc 1"/>
    <w:basedOn w:val="Normal"/>
    <w:next w:val="Normal"/>
    <w:autoRedefine/>
    <w:uiPriority w:val="39"/>
    <w:unhideWhenUsed/>
    <w:rsid w:val="00793B3B"/>
    <w:pPr>
      <w:spacing w:after="100"/>
    </w:pPr>
  </w:style>
  <w:style w:type="paragraph" w:styleId="ndice2">
    <w:name w:val="toc 2"/>
    <w:basedOn w:val="Normal"/>
    <w:next w:val="Normal"/>
    <w:autoRedefine/>
    <w:uiPriority w:val="39"/>
    <w:unhideWhenUsed/>
    <w:rsid w:val="00D86347"/>
    <w:pPr>
      <w:tabs>
        <w:tab w:val="left" w:pos="660"/>
        <w:tab w:val="right" w:leader="dot" w:pos="9017"/>
      </w:tabs>
      <w:spacing w:after="100"/>
      <w:ind w:left="220"/>
    </w:pPr>
    <w:rPr>
      <w:b/>
      <w:noProof/>
    </w:rPr>
  </w:style>
  <w:style w:type="paragraph" w:styleId="Legenda">
    <w:name w:val="caption"/>
    <w:basedOn w:val="Normal"/>
    <w:next w:val="Normal"/>
    <w:uiPriority w:val="35"/>
    <w:unhideWhenUsed/>
    <w:qFormat/>
    <w:rsid w:val="008E03B8"/>
    <w:pPr>
      <w:spacing w:line="240" w:lineRule="auto"/>
    </w:pPr>
    <w:rPr>
      <w:b/>
      <w:bCs/>
      <w:smallCaps/>
      <w:color w:val="595959" w:themeColor="text1" w:themeTint="A6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3C1EB6"/>
    <w:rPr>
      <w:rFonts w:asciiTheme="majorHAnsi" w:eastAsiaTheme="majorEastAsia" w:hAnsiTheme="majorHAnsi" w:cstheme="majorBidi"/>
      <w:color w:val="36A7C4"/>
      <w:sz w:val="36"/>
      <w:szCs w:val="28"/>
    </w:rPr>
  </w:style>
  <w:style w:type="table" w:styleId="TabelacomGrelha">
    <w:name w:val="Table Grid"/>
    <w:basedOn w:val="Tabelanormal"/>
    <w:uiPriority w:val="39"/>
    <w:rsid w:val="00C453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basedOn w:val="Tipodeletrapredefinidodopargrafo"/>
    <w:uiPriority w:val="20"/>
    <w:qFormat/>
    <w:rsid w:val="008E03B8"/>
    <w:rPr>
      <w:i/>
      <w:iCs/>
      <w:color w:val="70AD47" w:themeColor="accent6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8E03B8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8E03B8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RefernciaIntensa">
    <w:name w:val="Intense Reference"/>
    <w:basedOn w:val="Tipodeletrapredefinidodopargrafo"/>
    <w:uiPriority w:val="32"/>
    <w:qFormat/>
    <w:rsid w:val="008E03B8"/>
    <w:rPr>
      <w:b/>
      <w:bCs/>
      <w:smallCaps/>
      <w:color w:val="70AD47" w:themeColor="accent6"/>
    </w:rPr>
  </w:style>
  <w:style w:type="character" w:styleId="TextodoMarcadordePosio">
    <w:name w:val="Placeholder Text"/>
    <w:basedOn w:val="Tipodeletrapredefinidodopargrafo"/>
    <w:uiPriority w:val="99"/>
    <w:semiHidden/>
    <w:rsid w:val="00D6061F"/>
    <w:rPr>
      <w:color w:val="808080"/>
    </w:rPr>
  </w:style>
  <w:style w:type="paragraph" w:styleId="Ttulo">
    <w:name w:val="Title"/>
    <w:basedOn w:val="Normal"/>
    <w:next w:val="Normal"/>
    <w:link w:val="TtuloCarter"/>
    <w:uiPriority w:val="10"/>
    <w:qFormat/>
    <w:rsid w:val="008E03B8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8E03B8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tulo3Carter">
    <w:name w:val="Título 3 Caráter"/>
    <w:basedOn w:val="Tipodeletrapredefinidodopargrafo"/>
    <w:link w:val="Ttulo3"/>
    <w:uiPriority w:val="9"/>
    <w:rsid w:val="002508CE"/>
    <w:rPr>
      <w:rFonts w:asciiTheme="majorHAnsi" w:eastAsiaTheme="majorEastAsia" w:hAnsiTheme="majorHAnsi" w:cstheme="majorBidi"/>
      <w:b/>
      <w:color w:val="36A7C4"/>
      <w:sz w:val="28"/>
      <w:szCs w:val="24"/>
    </w:rPr>
  </w:style>
  <w:style w:type="character" w:customStyle="1" w:styleId="Ttulo4Carter">
    <w:name w:val="Título 4 Caráter"/>
    <w:basedOn w:val="Tipodeletrapredefinidodopargrafo"/>
    <w:link w:val="Ttulo4"/>
    <w:uiPriority w:val="9"/>
    <w:rsid w:val="008E03B8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8E03B8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8E03B8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8E03B8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8E03B8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8E03B8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8E03B8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8E03B8"/>
    <w:rPr>
      <w:rFonts w:asciiTheme="majorHAnsi" w:eastAsiaTheme="majorEastAsia" w:hAnsiTheme="majorHAnsi" w:cstheme="majorBidi"/>
      <w:sz w:val="30"/>
      <w:szCs w:val="30"/>
    </w:rPr>
  </w:style>
  <w:style w:type="paragraph" w:styleId="Citao">
    <w:name w:val="Quote"/>
    <w:basedOn w:val="Normal"/>
    <w:next w:val="Normal"/>
    <w:link w:val="CitaoCarter"/>
    <w:uiPriority w:val="29"/>
    <w:qFormat/>
    <w:rsid w:val="008E03B8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8E03B8"/>
    <w:rPr>
      <w:i/>
      <w:iCs/>
      <w:color w:val="262626" w:themeColor="text1" w:themeTint="D9"/>
    </w:rPr>
  </w:style>
  <w:style w:type="character" w:styleId="nfaseDiscreta">
    <w:name w:val="Subtle Emphasis"/>
    <w:basedOn w:val="Tipodeletrapredefinidodopargrafo"/>
    <w:uiPriority w:val="19"/>
    <w:qFormat/>
    <w:rsid w:val="008E03B8"/>
    <w:rPr>
      <w:i/>
      <w:iCs/>
    </w:rPr>
  </w:style>
  <w:style w:type="character" w:styleId="nfaseIntensa">
    <w:name w:val="Intense Emphasis"/>
    <w:basedOn w:val="Tipodeletrapredefinidodopargrafo"/>
    <w:uiPriority w:val="21"/>
    <w:qFormat/>
    <w:rsid w:val="008E03B8"/>
    <w:rPr>
      <w:b/>
      <w:bCs/>
      <w:i/>
      <w:iCs/>
    </w:rPr>
  </w:style>
  <w:style w:type="character" w:styleId="RefernciaDiscreta">
    <w:name w:val="Subtle Reference"/>
    <w:basedOn w:val="Tipodeletrapredefinidodopargrafo"/>
    <w:uiPriority w:val="31"/>
    <w:qFormat/>
    <w:rsid w:val="008E03B8"/>
    <w:rPr>
      <w:smallCaps/>
      <w:color w:val="595959" w:themeColor="text1" w:themeTint="A6"/>
    </w:rPr>
  </w:style>
  <w:style w:type="character" w:styleId="TtulodoLivro">
    <w:name w:val="Book Title"/>
    <w:basedOn w:val="Tipodeletrapredefinidodopargrafo"/>
    <w:uiPriority w:val="33"/>
    <w:qFormat/>
    <w:rsid w:val="008E03B8"/>
    <w:rPr>
      <w:b/>
      <w:bCs/>
      <w:caps w:val="0"/>
      <w:smallCaps/>
      <w:spacing w:val="7"/>
      <w:sz w:val="21"/>
      <w:szCs w:val="21"/>
    </w:rPr>
  </w:style>
  <w:style w:type="paragraph" w:styleId="ndice3">
    <w:name w:val="toc 3"/>
    <w:basedOn w:val="Normal"/>
    <w:next w:val="Normal"/>
    <w:autoRedefine/>
    <w:uiPriority w:val="39"/>
    <w:unhideWhenUsed/>
    <w:rsid w:val="00306A14"/>
    <w:pPr>
      <w:spacing w:after="100"/>
      <w:ind w:left="420"/>
    </w:pPr>
  </w:style>
  <w:style w:type="character" w:customStyle="1" w:styleId="apple-converted-space">
    <w:name w:val="apple-converted-space"/>
    <w:basedOn w:val="Tipodeletrapredefinidodopargrafo"/>
    <w:rsid w:val="00F85E6D"/>
  </w:style>
  <w:style w:type="character" w:customStyle="1" w:styleId="MenoNoResolvida1">
    <w:name w:val="Menção Não Resolvida1"/>
    <w:basedOn w:val="Tipodeletrapredefinidodopargrafo"/>
    <w:uiPriority w:val="99"/>
    <w:semiHidden/>
    <w:unhideWhenUsed/>
    <w:rsid w:val="00DC0DBA"/>
    <w:rPr>
      <w:color w:val="605E5C"/>
      <w:shd w:val="clear" w:color="auto" w:fill="E1DFDD"/>
    </w:rPr>
  </w:style>
  <w:style w:type="character" w:styleId="CdigoHTML">
    <w:name w:val="HTML Code"/>
    <w:basedOn w:val="Tipodeletrapredefinidodopargrafo"/>
    <w:uiPriority w:val="99"/>
    <w:semiHidden/>
    <w:unhideWhenUsed/>
    <w:rsid w:val="005C212E"/>
    <w:rPr>
      <w:rFonts w:ascii="Courier New" w:eastAsia="Times New Roman" w:hAnsi="Courier New" w:cs="Courier New"/>
      <w:sz w:val="20"/>
      <w:szCs w:val="20"/>
    </w:rPr>
  </w:style>
  <w:style w:type="table" w:styleId="ListaClara-Cor1">
    <w:name w:val="Light List Accent 1"/>
    <w:basedOn w:val="Tabelanormal"/>
    <w:uiPriority w:val="61"/>
    <w:rsid w:val="00777D1A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character" w:customStyle="1" w:styleId="body-type">
    <w:name w:val="body-type"/>
    <w:basedOn w:val="Tipodeletrapredefinidodopargrafo"/>
    <w:rsid w:val="009D47DA"/>
  </w:style>
  <w:style w:type="paragraph" w:customStyle="1" w:styleId="Contedodatabela">
    <w:name w:val="Conteúdo da tabela"/>
    <w:basedOn w:val="Normal"/>
    <w:qFormat/>
    <w:rsid w:val="00A169DD"/>
    <w:pPr>
      <w:widowControl w:val="0"/>
      <w:suppressLineNumbers/>
      <w:suppressAutoHyphens/>
      <w:spacing w:after="0" w:line="240" w:lineRule="auto"/>
    </w:pPr>
    <w:rPr>
      <w:rFonts w:ascii="Liberation Serif" w:eastAsia="NSimSun" w:hAnsi="Liberation Serif" w:cs="Arial"/>
      <w:kern w:val="2"/>
      <w:sz w:val="24"/>
      <w:szCs w:val="24"/>
      <w:lang w:val="pt-PT" w:eastAsia="zh-CN" w:bidi="hi-IN"/>
    </w:rPr>
  </w:style>
  <w:style w:type="character" w:customStyle="1" w:styleId="MenoNoResolvida2">
    <w:name w:val="Menção Não Resolvida2"/>
    <w:basedOn w:val="Tipodeletrapredefinidodopargrafo"/>
    <w:uiPriority w:val="99"/>
    <w:semiHidden/>
    <w:unhideWhenUsed/>
    <w:rsid w:val="00466607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722D47"/>
    <w:pPr>
      <w:widowControl w:val="0"/>
      <w:autoSpaceDE w:val="0"/>
      <w:autoSpaceDN w:val="0"/>
      <w:spacing w:after="0" w:line="240" w:lineRule="auto"/>
    </w:pPr>
    <w:rPr>
      <w:rFonts w:ascii="Arial Black" w:eastAsia="Arial Black" w:hAnsi="Arial Black" w:cs="Arial Black"/>
      <w:sz w:val="22"/>
      <w:szCs w:val="22"/>
      <w:lang w:val="pt-PT"/>
    </w:rPr>
  </w:style>
  <w:style w:type="table" w:styleId="SimplesTabela2">
    <w:name w:val="Plain Table 2"/>
    <w:basedOn w:val="Tabelanormal"/>
    <w:uiPriority w:val="42"/>
    <w:rsid w:val="004D7DC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Simples4">
    <w:name w:val="Plain Table 4"/>
    <w:basedOn w:val="Tabelanormal"/>
    <w:uiPriority w:val="44"/>
    <w:rsid w:val="004D7D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0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3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7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6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66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44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78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23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47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63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6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3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68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87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74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1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20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83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4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63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49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1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85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43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83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51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79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14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24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12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90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76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47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62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26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8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32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56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44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41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18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56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33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88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94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01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79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39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71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20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43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61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8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73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31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75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79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79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17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58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55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5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6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54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36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99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33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47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322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42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46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30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03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0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55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83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00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93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01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61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323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89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32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27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982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51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87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51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26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24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63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80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66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12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85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24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89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07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6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86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67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12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97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5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8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31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26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72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00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6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45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85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76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10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35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79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10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49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04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04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2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15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90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84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2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77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13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25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42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766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75785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0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83326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208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17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428063">
                      <w:marLeft w:val="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710967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052493">
              <w:marLeft w:val="0"/>
              <w:marRight w:val="0"/>
              <w:marTop w:val="0"/>
              <w:marBottom w:val="0"/>
              <w:divBdr>
                <w:top w:val="single" w:sz="6" w:space="5" w:color="E6E6E6"/>
                <w:left w:val="single" w:sz="6" w:space="8" w:color="E6E6E6"/>
                <w:bottom w:val="single" w:sz="6" w:space="5" w:color="E6E6E6"/>
                <w:right w:val="single" w:sz="6" w:space="8" w:color="E6E6E6"/>
              </w:divBdr>
            </w:div>
          </w:divsChild>
        </w:div>
        <w:div w:id="54506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85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88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78222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85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787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845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308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8415620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106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5288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998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7048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947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22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72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50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0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96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079446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2182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013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7709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38769997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615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60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87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18332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73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53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833261">
              <w:marLeft w:val="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11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61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1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40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54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88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4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88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37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01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39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14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65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87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32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38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34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06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26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96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77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58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43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05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02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44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85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67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09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4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12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80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60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9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52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33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36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76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12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39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87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23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71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52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1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38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14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90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06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0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4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7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08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10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89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84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35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16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71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346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6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25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07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02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28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00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33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40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89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22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98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12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72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34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21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4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77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06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48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47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61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56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07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37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28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10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47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63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38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76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59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44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60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25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58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93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58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68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54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12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91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81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21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72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14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56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20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01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16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81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11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9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8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7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60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40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84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4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98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63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98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59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56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90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35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00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72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55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52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3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23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87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63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16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93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5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13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94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99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77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06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43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68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3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21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66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69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35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67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80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89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21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96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92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47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99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39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23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3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41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00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61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04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70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73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49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03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57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10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83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40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82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19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46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74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588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19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3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17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0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40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83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85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10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13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56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74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1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72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70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05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73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12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86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77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07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21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08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42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11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15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72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39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17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74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16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04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81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77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65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1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0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45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63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01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20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68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5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61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630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16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31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3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85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28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3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94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26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34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0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82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19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22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03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0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81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71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0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72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15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875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82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05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63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4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1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55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10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51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74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1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72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63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19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86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22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03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72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33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06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3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27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93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26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00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11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56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59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07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17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92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27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56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79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13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05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53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64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35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5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99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40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02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14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51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23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08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17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01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72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39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42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62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73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7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2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34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38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10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27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21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53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81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83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16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3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72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45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798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69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77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45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82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6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7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59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87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11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40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01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47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52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85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88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21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58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23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14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577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16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80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19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92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28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54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07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88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6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25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01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0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83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1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83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9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24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97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97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88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65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04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46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17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37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28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49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07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8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82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45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74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5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19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11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53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62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0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86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78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20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96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48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26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87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82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91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49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61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10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65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65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94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11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05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78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4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97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20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81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06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30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92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3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20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19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57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4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56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32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35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00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27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4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69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9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57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84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19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44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53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33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58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21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40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30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77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20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29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08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58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90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25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8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12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9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51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60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80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17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9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00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97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5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5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67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83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11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48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8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57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90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07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03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24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59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46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99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70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61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82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591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40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4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4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3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00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76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89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16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13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95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10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14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4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01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63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7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86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06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19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05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10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81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49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87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44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90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14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27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05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84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72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79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09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8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05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08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0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18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63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27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96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09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896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7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27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00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19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74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92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7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85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19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0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85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88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18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14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78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96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66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57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54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29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16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72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04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67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93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3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43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50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40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01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99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23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5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34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9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26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79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98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78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1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9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42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75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96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52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07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3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55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97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9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875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63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91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3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54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77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2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1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62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2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05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03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08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43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33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65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36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42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84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2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78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7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37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7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96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1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2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25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21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67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6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22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08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31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32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968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82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70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80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31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4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90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0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51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84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05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88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57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47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68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49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34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2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92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56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34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49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96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19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50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20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97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28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80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92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39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19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53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32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1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9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42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6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70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9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98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58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2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395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00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38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82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02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75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56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631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08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01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2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27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74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79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17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76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21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93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03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91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80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47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99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54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99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25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93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11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66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41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17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17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71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81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74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69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87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47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59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66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60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97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81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42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27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68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35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64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64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12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5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74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6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91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59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3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18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79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57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20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02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50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91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82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72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08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8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32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52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00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90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04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35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17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69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7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96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03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53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1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77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86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30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47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05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29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50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97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7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56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51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60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98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12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97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88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1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9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8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35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30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89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75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49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64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36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55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82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46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18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27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25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40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09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1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04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63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25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28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39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87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74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11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25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7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53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06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54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30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8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92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2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7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14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17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5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15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60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62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80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5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69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7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56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53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42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1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31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79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06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65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65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0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3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30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00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84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04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83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70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49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86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511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63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73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99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06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2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73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41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0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14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55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41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93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20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25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29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97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58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12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93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74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5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54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33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41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31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95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79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7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53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37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51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26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49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0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2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55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5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37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01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85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20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95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85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81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78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90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3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07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9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57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67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07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16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16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01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9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18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41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18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00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35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98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42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62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53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56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7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01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63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42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8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52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46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49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13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26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65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29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16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5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82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40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47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60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64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68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72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10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65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25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17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86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60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1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1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38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86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3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04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03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01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01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41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73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58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94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28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25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30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02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07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95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66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47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83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52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3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83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01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67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40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759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31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83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120476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92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37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288318">
              <w:marLeft w:val="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06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95400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840764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887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361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849633">
                      <w:marLeft w:val="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113106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274188">
              <w:marLeft w:val="0"/>
              <w:marRight w:val="0"/>
              <w:marTop w:val="0"/>
              <w:marBottom w:val="0"/>
              <w:divBdr>
                <w:top w:val="single" w:sz="6" w:space="5" w:color="E6E6E6"/>
                <w:left w:val="single" w:sz="6" w:space="8" w:color="E6E6E6"/>
                <w:bottom w:val="single" w:sz="6" w:space="5" w:color="E6E6E6"/>
                <w:right w:val="single" w:sz="6" w:space="8" w:color="E6E6E6"/>
              </w:divBdr>
            </w:div>
          </w:divsChild>
        </w:div>
        <w:div w:id="159829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94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52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9040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29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63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481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786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047089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245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322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920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8280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629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90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09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58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36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916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355390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862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230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29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93565445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879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549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96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2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07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30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94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62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15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37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91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6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58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2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7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99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28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46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90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7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94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54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31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84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31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395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1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71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3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3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07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46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56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66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02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22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43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19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16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63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00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48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75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06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1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26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98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35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14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17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1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91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8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74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47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23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68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02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36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41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58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60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02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51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89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73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82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10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91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30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57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15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06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895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8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64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28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70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19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47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29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0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36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12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568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4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39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4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52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55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65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54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67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91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40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7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33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11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28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8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6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59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57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01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14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48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83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87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49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26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26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5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31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51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7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94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3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73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28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20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42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50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94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84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43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63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97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26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8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26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20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71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90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05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09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16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49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8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61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90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59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34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13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44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25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1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13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84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27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57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65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33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5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29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01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75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41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37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64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15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36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3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29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31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75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71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97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32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27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33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52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25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63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90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16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7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44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68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30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66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86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98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26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22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0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99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8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72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51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07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39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09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92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72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89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8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09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37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39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75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03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26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60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80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28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31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46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74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3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84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68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27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5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06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4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57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25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04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16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6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09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87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65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79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0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47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565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2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99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46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7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63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82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25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65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1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06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07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8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951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20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33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38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00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81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9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99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56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52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77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10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91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66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77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0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26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26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19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7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1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94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93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9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29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12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08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9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8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2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76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91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83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30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86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50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29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5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7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42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36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76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4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29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46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7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40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51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57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15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02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58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85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42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5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76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16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1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19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30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231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38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19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05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20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16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9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55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81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79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05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03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57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13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06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36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0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04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4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31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28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60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86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74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30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50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87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51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91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39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7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89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7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10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24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69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46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65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14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27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36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41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21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3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04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88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8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89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52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26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45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81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02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67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89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63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0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40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88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8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93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50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18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4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55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11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55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67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4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5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83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75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99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24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28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888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9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22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1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63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22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75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9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86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68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83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84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48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10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07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68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807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84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1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2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90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119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51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81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00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42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61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35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76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3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2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94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2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37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30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0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78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42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14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24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12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4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4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04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99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34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00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52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6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25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3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78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79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26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47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08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30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32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64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08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64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28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36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34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49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85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67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35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2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29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90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92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31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95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72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67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68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6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26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95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5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6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90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02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12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02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19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4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3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15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61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73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30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0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32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23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52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19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59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22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523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66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5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65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46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65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09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48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12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29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70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49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98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5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1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5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07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68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48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84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90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56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8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42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94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49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8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0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37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46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78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86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68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91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45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50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63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95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1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4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07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2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5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70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97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55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3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9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06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49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8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77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07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17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45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21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81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84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62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03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94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0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64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89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29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78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73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7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7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08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2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97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62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04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67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15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7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933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30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96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01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9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24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88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38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18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39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54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49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39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05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35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22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78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9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28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27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70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9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40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41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66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33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84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72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83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43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96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48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00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93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37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54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24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6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86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87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53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10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69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74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0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39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35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44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85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11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0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0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3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971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93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45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65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65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39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99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47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2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60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58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32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91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39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54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31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40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99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55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01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24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33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33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27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0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04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86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64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8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0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89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92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85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61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39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31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7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45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23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67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9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98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1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85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97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24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90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4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21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39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09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18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32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05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37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01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10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6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71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29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11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6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0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93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19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81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8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25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83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50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05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73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93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85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28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91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12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47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numbering" Target="numbering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Microsoft\Modelos\Bem-vindo%20ao%20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">
      <a:majorFont>
        <a:latin typeface="Segoe UI Light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05A7E8-779F-43BD-97BD-435202D63C3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AC5FC19-C31F-41A2-9FE6-E40F316B2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Bem-vindo ao Word</Template>
  <TotalTime>0</TotalTime>
  <Pages>6</Pages>
  <Words>438</Words>
  <Characters>2371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 Ribeiro</dc:creator>
  <cp:keywords/>
  <dc:description/>
  <cp:lastModifiedBy>Paula Cristina Pereira Cardoso</cp:lastModifiedBy>
  <cp:revision>2</cp:revision>
  <cp:lastPrinted>2022-04-22T11:23:00Z</cp:lastPrinted>
  <dcterms:created xsi:type="dcterms:W3CDTF">2023-07-03T18:05:00Z</dcterms:created>
  <dcterms:modified xsi:type="dcterms:W3CDTF">2023-07-03T18:05:00Z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TC029239499991</vt:lpwstr>
  </property>
</Properties>
</file>